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032" w:rsidRDefault="00FC1032" w:rsidP="002F5D29">
      <w:r>
        <w:rPr>
          <w:noProof/>
        </w:rPr>
        <w:pict>
          <v:shapetype id="_x0000_t202" coordsize="21600,21600" o:spt="202" path="m,l,21600r21600,l21600,xe">
            <v:stroke joinstyle="miter"/>
            <v:path gradientshapeok="t" o:connecttype="rect"/>
          </v:shapetype>
          <v:shape id="Text Box 95" o:spid="_x0000_s1026" type="#_x0000_t202" style="position:absolute;margin-left:413.25pt;margin-top:-57pt;width:91.5pt;height:7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" fillcolor="#614d7d" stroked="f" strokeweight=".5pt">
            <v:textbox>
              <w:txbxContent>
                <w:p w:rsidR="00FC1032" w:rsidRDefault="00FC1032" w:rsidP="002F5D29">
                  <w:r w:rsidRPr="00D85C7C">
                    <w:rPr>
                      <w:noProof/>
                      <w:color w:val="FFFFF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i1026" type="#_x0000_t75" style="width:94.5pt;height:8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">
                        <v:imagedata r:id="rId4" o:title=""/>
                        <o:lock v:ext="edit" aspectratio="f"/>
                      </v:shape>
                    </w:pict>
                  </w:r>
                </w:p>
              </w:txbxContent>
            </v:textbox>
          </v:shape>
        </w:pict>
      </w:r>
      <w:r>
        <w:rPr>
          <w:noProof/>
        </w:rPr>
        <w:pict>
          <v:shape id="Text Box 23" o:spid="_x0000_s1027" type="#_x0000_t202" style="position:absolute;margin-left:10.5pt;margin-top:9.75pt;width:582.75pt;height:90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" fillcolor="#614d7d" strokecolor="#7ab800" strokeweight="3pt">
            <v:textbox inset="0,0,0,0">
              <w:txbxContent>
                <w:p w:rsidR="00FC1032" w:rsidRPr="001C3902" w:rsidRDefault="00FC1032" w:rsidP="00497AB7">
                  <w:pPr>
                    <w:pStyle w:val="Masthead"/>
                    <w:spacing w:before="240"/>
                    <w:rPr>
                      <w:rFonts w:ascii="Lucida Calligraphy" w:hAnsi="Lucida Calligraphy"/>
                      <w:noProof/>
                      <w:color w:val="7AB800"/>
                      <w:sz w:val="104"/>
                      <w:szCs w:val="104"/>
                    </w:rPr>
                  </w:pPr>
                  <w:r w:rsidRPr="001C3902">
                    <w:rPr>
                      <w:rFonts w:ascii="Lucida Calligraphy" w:hAnsi="Lucida Calligraphy"/>
                      <w:color w:val="7AB800"/>
                      <w:sz w:val="104"/>
                      <w:szCs w:val="104"/>
                    </w:rPr>
                    <w:t>Circle of Sharing</w:t>
                  </w:r>
                  <w:r w:rsidRPr="001C3902">
                    <w:rPr>
                      <w:rFonts w:ascii="Lucida Calligraphy" w:hAnsi="Lucida Calligraphy"/>
                      <w:noProof/>
                      <w:color w:val="7AB800"/>
                      <w:sz w:val="104"/>
                      <w:szCs w:val="104"/>
                    </w:rPr>
                    <w:t xml:space="preserve"> </w:t>
                  </w:r>
                </w:p>
              </w:txbxContent>
            </v:textbox>
            <w10:wrap anchorx="page" anchory="page"/>
          </v:shape>
        </w:pict>
      </w:r>
    </w:p>
    <w:p w:rsidR="00FC1032" w:rsidRDefault="00FC1032" w:rsidP="002F5D29">
      <w:r>
        <w:rPr>
          <w:noProof/>
        </w:rPr>
        <w:pict>
          <v:shape id="Text Box 90" o:spid="_x0000_s1028" type="#_x0000_t202" style="position:absolute;margin-left:60.75pt;margin-top:8.55pt;width:404.25pt;height:30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" strokecolor="#614d7d" strokeweight="1.5pt">
            <v:textbox>
              <w:txbxContent>
                <w:p w:rsidR="00FC1032" w:rsidRPr="00F31F95" w:rsidRDefault="00FC1032" w:rsidP="002F5D29">
                  <w:pPr>
                    <w:jc w:val="center"/>
                    <w:rPr>
                      <w:color w:val="614D7D"/>
                    </w:rPr>
                  </w:pPr>
                  <w:r w:rsidRPr="00F31F95">
                    <w:rPr>
                      <w:color w:val="614D7D"/>
                    </w:rPr>
                    <w:t>Official Publication of the Wisconsin- Upper Michigan District of CKI</w:t>
                  </w:r>
                </w:p>
              </w:txbxContent>
            </v:textbox>
          </v:shape>
        </w:pict>
      </w:r>
    </w:p>
    <w:p w:rsidR="00FC1032" w:rsidRDefault="00FC1032" w:rsidP="002F5D29">
      <w:r>
        <w:rPr>
          <w:noProof/>
        </w:rPr>
        <w:pict>
          <v:shape id="Text Box 35" o:spid="_x0000_s1029" type="#_x0000_t202" style="position:absolute;margin-left:20.25pt;margin-top:106.5pt;width:141pt;height:336.75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" fillcolor="#614d7d" stroked="f">
            <v:textbox inset="0,0,0,0">
              <w:txbxContent>
                <w:p w:rsidR="00FC1032" w:rsidRPr="00D85C7C" w:rsidRDefault="00FC1032" w:rsidP="00116B82">
                  <w:pPr>
                    <w:pStyle w:val="QuoteTextLeftAlign"/>
                    <w:spacing w:after="120"/>
                    <w:rPr>
                      <w:color w:val="FFFFFF"/>
                      <w:szCs w:val="22"/>
                    </w:rPr>
                  </w:pPr>
                  <w:r w:rsidRPr="00D85C7C">
                    <w:rPr>
                      <w:color w:val="FFFFFF"/>
                      <w:szCs w:val="22"/>
                    </w:rPr>
                    <w:t>In this issue</w:t>
                  </w:r>
                </w:p>
                <w:p w:rsidR="00FC1032" w:rsidRPr="00D85C7C" w:rsidRDefault="00FC1032" w:rsidP="00116B82">
                  <w:pPr>
                    <w:pStyle w:val="BodyTextIndent"/>
                    <w:rPr>
                      <w:color w:val="FFFFFF"/>
                      <w:sz w:val="22"/>
                      <w:szCs w:val="22"/>
                    </w:rPr>
                  </w:pPr>
                  <w:r w:rsidRPr="00D85C7C">
                    <w:rPr>
                      <w:color w:val="FFFFFF"/>
                      <w:sz w:val="22"/>
                      <w:szCs w:val="22"/>
                    </w:rPr>
                    <w:t>District Goals Update….2</w:t>
                  </w:r>
                </w:p>
                <w:p w:rsidR="00FC1032" w:rsidRPr="00D85C7C" w:rsidRDefault="00FC1032" w:rsidP="00116B82">
                  <w:pPr>
                    <w:pStyle w:val="BodyTextIndent"/>
                    <w:rPr>
                      <w:color w:val="FFFFFF"/>
                      <w:sz w:val="22"/>
                      <w:szCs w:val="22"/>
                    </w:rPr>
                  </w:pPr>
                  <w:r w:rsidRPr="00D85C7C">
                    <w:rPr>
                      <w:color w:val="FFFFFF"/>
                      <w:sz w:val="22"/>
                      <w:szCs w:val="22"/>
                    </w:rPr>
                    <w:t>Cody’s Corner………….5</w:t>
                  </w:r>
                </w:p>
                <w:p w:rsidR="00FC1032" w:rsidRPr="00D85C7C" w:rsidRDefault="00FC1032" w:rsidP="00116B82">
                  <w:pPr>
                    <w:pStyle w:val="BodyTextIndent"/>
                    <w:rPr>
                      <w:color w:val="FFFFFF"/>
                      <w:sz w:val="22"/>
                      <w:szCs w:val="22"/>
                    </w:rPr>
                  </w:pPr>
                  <w:r w:rsidRPr="00D85C7C">
                    <w:rPr>
                      <w:color w:val="FFFFFF"/>
                      <w:sz w:val="22"/>
                      <w:szCs w:val="22"/>
                    </w:rPr>
                    <w:t>A Note From Morgan….5</w:t>
                  </w:r>
                </w:p>
                <w:p w:rsidR="00FC1032" w:rsidRPr="00D85C7C" w:rsidRDefault="00FC1032" w:rsidP="002F5D29">
                  <w:pPr>
                    <w:pStyle w:val="BodyTextIndent"/>
                    <w:rPr>
                      <w:color w:val="FFFFFF"/>
                      <w:sz w:val="22"/>
                      <w:szCs w:val="22"/>
                    </w:rPr>
                  </w:pPr>
                </w:p>
                <w:p w:rsidR="00FC1032" w:rsidRPr="00D85C7C" w:rsidRDefault="00FC1032" w:rsidP="00F60146">
                  <w:pPr>
                    <w:pStyle w:val="BodyTextIndent"/>
                    <w:spacing w:after="120"/>
                    <w:rPr>
                      <w:b/>
                      <w:color w:val="FFFFFF"/>
                      <w:sz w:val="22"/>
                      <w:szCs w:val="22"/>
                      <w:u w:val="single"/>
                    </w:rPr>
                  </w:pPr>
                  <w:r w:rsidRPr="00D85C7C">
                    <w:rPr>
                      <w:b/>
                      <w:color w:val="FFFFFF"/>
                      <w:sz w:val="22"/>
                      <w:szCs w:val="22"/>
                      <w:u w:val="single"/>
                    </w:rPr>
                    <w:t>Special Features</w:t>
                  </w:r>
                </w:p>
                <w:p w:rsidR="00FC1032" w:rsidRPr="00D85C7C" w:rsidRDefault="00FC1032" w:rsidP="00FA4DEB">
                  <w:pPr>
                    <w:pStyle w:val="BodyTextIndent"/>
                    <w:rPr>
                      <w:color w:val="FFFFFF"/>
                      <w:sz w:val="22"/>
                      <w:szCs w:val="22"/>
                    </w:rPr>
                  </w:pPr>
                  <w:r w:rsidRPr="00D85C7C">
                    <w:rPr>
                      <w:color w:val="FFFFFF"/>
                      <w:sz w:val="22"/>
                      <w:szCs w:val="22"/>
                    </w:rPr>
                    <w:t>MERP Review……..…..…1</w:t>
                  </w:r>
                </w:p>
                <w:p w:rsidR="00FC1032" w:rsidRPr="00D85C7C" w:rsidRDefault="00FC1032" w:rsidP="00FA4DEB">
                  <w:pPr>
                    <w:pStyle w:val="BodyTextIndent"/>
                    <w:rPr>
                      <w:i w:val="0"/>
                      <w:color w:val="FFFFFF"/>
                      <w:sz w:val="22"/>
                      <w:szCs w:val="22"/>
                    </w:rPr>
                  </w:pPr>
                  <w:r w:rsidRPr="00D85C7C">
                    <w:rPr>
                      <w:i w:val="0"/>
                      <w:color w:val="FFFFFF"/>
                      <w:sz w:val="22"/>
                      <w:szCs w:val="22"/>
                    </w:rPr>
                    <w:t>K-Family Brewer Game Review………….………1</w:t>
                  </w:r>
                </w:p>
                <w:p w:rsidR="00FC1032" w:rsidRPr="00D85C7C" w:rsidRDefault="00FC1032" w:rsidP="00A05FA3">
                  <w:pPr>
                    <w:pStyle w:val="BodyTextIndent"/>
                    <w:rPr>
                      <w:color w:val="FFFFFF"/>
                      <w:sz w:val="22"/>
                      <w:szCs w:val="22"/>
                    </w:rPr>
                  </w:pPr>
                  <w:r w:rsidRPr="00D85C7C">
                    <w:rPr>
                      <w:color w:val="FFFFFF"/>
                      <w:sz w:val="22"/>
                      <w:szCs w:val="22"/>
                    </w:rPr>
                    <w:t>DCON Awards……..…....2</w:t>
                  </w:r>
                </w:p>
                <w:p w:rsidR="00FC1032" w:rsidRPr="00D85C7C" w:rsidRDefault="00FC1032" w:rsidP="00285333">
                  <w:pPr>
                    <w:pStyle w:val="BodyTextIndent"/>
                    <w:rPr>
                      <w:color w:val="FFFFFF"/>
                      <w:sz w:val="22"/>
                      <w:szCs w:val="22"/>
                    </w:rPr>
                  </w:pPr>
                  <w:r w:rsidRPr="00D85C7C">
                    <w:rPr>
                      <w:color w:val="FFFFFF"/>
                      <w:sz w:val="22"/>
                      <w:szCs w:val="22"/>
                    </w:rPr>
                    <w:t>ICON/LSSP Review…..…3</w:t>
                  </w:r>
                </w:p>
                <w:p w:rsidR="00FC1032" w:rsidRPr="00D85C7C" w:rsidRDefault="00FC1032" w:rsidP="00285333">
                  <w:pPr>
                    <w:pStyle w:val="BodyTextIndent"/>
                    <w:rPr>
                      <w:color w:val="FFFFFF"/>
                      <w:sz w:val="22"/>
                      <w:szCs w:val="22"/>
                    </w:rPr>
                  </w:pPr>
                  <w:r w:rsidRPr="00D85C7C">
                    <w:rPr>
                      <w:color w:val="FFFFFF"/>
                      <w:sz w:val="22"/>
                      <w:szCs w:val="22"/>
                    </w:rPr>
                    <w:t>Subregion C Representative Intro....4</w:t>
                  </w:r>
                </w:p>
                <w:p w:rsidR="00FC1032" w:rsidRPr="00D85C7C" w:rsidRDefault="00FC1032" w:rsidP="00285333">
                  <w:pPr>
                    <w:pStyle w:val="BodyTextIndent"/>
                    <w:rPr>
                      <w:color w:val="FFFFFF"/>
                      <w:sz w:val="22"/>
                      <w:szCs w:val="22"/>
                    </w:rPr>
                  </w:pPr>
                  <w:r w:rsidRPr="00D85C7C">
                    <w:rPr>
                      <w:color w:val="FFFFFF"/>
                      <w:sz w:val="22"/>
                      <w:szCs w:val="22"/>
                    </w:rPr>
                    <w:t>UW-Milwaukee Success Story…………………….6</w:t>
                  </w:r>
                </w:p>
                <w:p w:rsidR="00FC1032" w:rsidRPr="00D85C7C" w:rsidRDefault="00FC1032" w:rsidP="00285333">
                  <w:pPr>
                    <w:pStyle w:val="BodyTextIndent"/>
                    <w:rPr>
                      <w:color w:val="FFFFFF"/>
                      <w:sz w:val="22"/>
                      <w:szCs w:val="22"/>
                    </w:rPr>
                  </w:pPr>
                  <w:r w:rsidRPr="00D85C7C">
                    <w:rPr>
                      <w:color w:val="FFFFFF"/>
                      <w:sz w:val="22"/>
                      <w:szCs w:val="22"/>
                    </w:rPr>
                    <w:t>UW-Green Bay’s Blood Drive……………….……7</w:t>
                  </w:r>
                </w:p>
                <w:p w:rsidR="00FC1032" w:rsidRPr="00D85C7C" w:rsidRDefault="00FC1032" w:rsidP="00F915B8">
                  <w:pPr>
                    <w:pStyle w:val="BodyTextIndent"/>
                    <w:ind w:left="0" w:firstLine="0"/>
                    <w:rPr>
                      <w:color w:val="FFFFFF"/>
                      <w:sz w:val="22"/>
                      <w:szCs w:val="22"/>
                    </w:rPr>
                  </w:pPr>
                </w:p>
                <w:p w:rsidR="00FC1032" w:rsidRPr="00D85C7C" w:rsidRDefault="00FC1032" w:rsidP="00F60146">
                  <w:pPr>
                    <w:pStyle w:val="BodyTextIndent"/>
                    <w:spacing w:after="120"/>
                    <w:rPr>
                      <w:b/>
                      <w:color w:val="FFFFFF"/>
                      <w:sz w:val="22"/>
                      <w:szCs w:val="22"/>
                      <w:u w:val="single"/>
                    </w:rPr>
                  </w:pPr>
                  <w:r w:rsidRPr="00D85C7C">
                    <w:rPr>
                      <w:b/>
                      <w:color w:val="FFFFFF"/>
                      <w:sz w:val="22"/>
                      <w:szCs w:val="22"/>
                      <w:u w:val="single"/>
                    </w:rPr>
                    <w:t>Quick Reference</w:t>
                  </w:r>
                </w:p>
                <w:p w:rsidR="00FC1032" w:rsidRPr="00D85C7C" w:rsidRDefault="00FC1032" w:rsidP="00FA4DEB">
                  <w:pPr>
                    <w:pStyle w:val="BodyTextIndent"/>
                    <w:rPr>
                      <w:color w:val="FFFFFF"/>
                      <w:sz w:val="22"/>
                      <w:szCs w:val="22"/>
                    </w:rPr>
                  </w:pPr>
                  <w:r w:rsidRPr="00D85C7C">
                    <w:rPr>
                      <w:color w:val="FFFFFF"/>
                      <w:sz w:val="22"/>
                      <w:szCs w:val="22"/>
                    </w:rPr>
                    <w:t>Alverno Collge Midnight Masquerade……….…4</w:t>
                  </w:r>
                </w:p>
                <w:p w:rsidR="00FC1032" w:rsidRPr="00D85C7C" w:rsidRDefault="00FC1032" w:rsidP="00FA4DEB">
                  <w:pPr>
                    <w:pStyle w:val="BodyTextIndent"/>
                    <w:rPr>
                      <w:color w:val="FFFFFF"/>
                      <w:sz w:val="22"/>
                      <w:szCs w:val="22"/>
                    </w:rPr>
                  </w:pPr>
                  <w:r w:rsidRPr="00D85C7C">
                    <w:rPr>
                      <w:color w:val="FFFFFF"/>
                      <w:sz w:val="22"/>
                      <w:szCs w:val="22"/>
                    </w:rPr>
                    <w:t>K-Family Service Day…..7</w:t>
                  </w:r>
                </w:p>
                <w:p w:rsidR="00FC1032" w:rsidRPr="00D85C7C" w:rsidRDefault="00FC1032" w:rsidP="002F5D29">
                  <w:pPr>
                    <w:pStyle w:val="BodyTextIndent"/>
                    <w:rPr>
                      <w:color w:val="FFFFFF"/>
                      <w:sz w:val="22"/>
                      <w:szCs w:val="22"/>
                    </w:rPr>
                  </w:pPr>
                  <w:r w:rsidRPr="00D85C7C">
                    <w:rPr>
                      <w:color w:val="FFFFFF"/>
                      <w:sz w:val="22"/>
                      <w:szCs w:val="22"/>
                    </w:rPr>
                    <w:t>Board Contact Info…....8</w:t>
                  </w:r>
                </w:p>
                <w:p w:rsidR="00FC1032" w:rsidRPr="00D85C7C" w:rsidRDefault="00FC1032" w:rsidP="002F5D29">
                  <w:pPr>
                    <w:pStyle w:val="BodyTextIndent"/>
                    <w:rPr>
                      <w:color w:val="FFFFFF"/>
                      <w:sz w:val="22"/>
                      <w:szCs w:val="22"/>
                    </w:rPr>
                  </w:pPr>
                  <w:r w:rsidRPr="00D85C7C">
                    <w:rPr>
                      <w:color w:val="FFFFFF"/>
                      <w:sz w:val="22"/>
                      <w:szCs w:val="22"/>
                    </w:rPr>
                    <w:t>Upcoming Events…..….8</w:t>
                  </w:r>
                </w:p>
                <w:p w:rsidR="00FC1032" w:rsidRPr="00D85C7C" w:rsidRDefault="00FC1032" w:rsidP="002F5D29">
                  <w:pPr>
                    <w:pStyle w:val="BodyTextIndent"/>
                    <w:rPr>
                      <w:color w:val="FFFFFF"/>
                      <w:sz w:val="22"/>
                      <w:szCs w:val="22"/>
                    </w:rPr>
                  </w:pPr>
                </w:p>
                <w:p w:rsidR="00FC1032" w:rsidRPr="00D85C7C" w:rsidRDefault="00FC1032" w:rsidP="002F5D29">
                  <w:pPr>
                    <w:pStyle w:val="BodyTextIndent"/>
                    <w:rPr>
                      <w:color w:val="FFFFFF"/>
                      <w:sz w:val="22"/>
                      <w:szCs w:val="22"/>
                    </w:rPr>
                  </w:pPr>
                </w:p>
                <w:p w:rsidR="00FC1032" w:rsidRPr="00D85C7C" w:rsidRDefault="00FC1032" w:rsidP="002F5D29">
                  <w:pPr>
                    <w:pStyle w:val="BodyTextIndent"/>
                    <w:rPr>
                      <w:color w:val="FFFFFF"/>
                      <w:sz w:val="22"/>
                      <w:szCs w:val="22"/>
                    </w:rPr>
                  </w:pPr>
                </w:p>
              </w:txbxContent>
            </v:textbox>
            <w10:wrap anchorx="page" anchory="page"/>
          </v:shape>
        </w:pict>
      </w:r>
      <w:r>
        <w:rPr>
          <w:noProof/>
        </w:rPr>
        <w:pict>
          <v:shape id="Text Box 279" o:spid="_x0000_s1030" type="#_x0000_t202" style="position:absolute;margin-left:-61.5pt;margin-top:5.05pt;width:155pt;height:336.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" fillcolor="#614d7d" stroked="f">
            <v:textbox>
              <w:txbxContent>
                <w:p w:rsidR="00FC1032" w:rsidRDefault="00FC1032" w:rsidP="002F5D29"/>
              </w:txbxContent>
            </v:textbox>
          </v:shape>
        </w:pict>
      </w:r>
    </w:p>
    <w:p w:rsidR="00FC1032" w:rsidRDefault="00FC1032" w:rsidP="002F5D29">
      <w:r>
        <w:rPr>
          <w:noProof/>
        </w:rPr>
        <w:pict>
          <v:shape id="Text Box 91" o:spid="_x0000_s1031" type="#_x0000_t202" style="position:absolute;margin-left:305.25pt;margin-top:3.85pt;width:3in;height:26.2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" strokecolor="#614d7d" strokeweight="1.5pt">
            <v:textbox>
              <w:txbxContent>
                <w:p w:rsidR="00FC1032" w:rsidRPr="00F31F95" w:rsidRDefault="00FC1032" w:rsidP="002F5D29">
                  <w:pPr>
                    <w:jc w:val="center"/>
                    <w:rPr>
                      <w:color w:val="614D7D"/>
                    </w:rPr>
                  </w:pPr>
                  <w:r w:rsidRPr="00F31F95">
                    <w:rPr>
                      <w:color w:val="614D7D"/>
                    </w:rPr>
                    <w:t>Volume 18 Issue 3 September 2011</w:t>
                  </w:r>
                </w:p>
              </w:txbxContent>
            </v:textbox>
          </v:shape>
        </w:pict>
      </w:r>
    </w:p>
    <w:p w:rsidR="00FC1032" w:rsidRDefault="00FC1032" w:rsidP="002F5D29">
      <w:r>
        <w:rPr>
          <w:noProof/>
        </w:rPr>
        <w:pict>
          <v:shape id="Text Box 73" o:spid="_x0000_s1032" type="#_x0000_t202" style="position:absolute;margin-left:205.4pt;margin-top:106.5pt;width:309.15pt;height:204.4pt;z-index:251624448;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ERuQIAAMI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" filled="f" stroked="f">
            <v:textbox style="mso-fit-shape-to-text:t">
              <w:txbxContent>
                <w:p w:rsidR="00FC1032" w:rsidRPr="00136E72" w:rsidRDefault="00FC1032" w:rsidP="002F5D29"/>
              </w:txbxContent>
            </v:textbox>
            <w10:wrap anchorx="page" anchory="page"/>
          </v:shape>
        </w:pict>
      </w:r>
    </w:p>
    <w:p w:rsidR="00FC1032" w:rsidRDefault="00FC1032" w:rsidP="002F5D29">
      <w:r>
        <w:rPr>
          <w:noProof/>
        </w:rPr>
        <w:pict>
          <v:shape id="Text Box 18" o:spid="_x0000_s1033" type="#_x0000_t202" style="position:absolute;margin-left:366pt;margin-top:7.45pt;width:161.25pt;height:9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" fillcolor="#614d7d" strokecolor="#002f5f" strokeweight=".5pt">
            <v:textbox>
              <w:txbxContent>
                <w:p w:rsidR="00FC1032" w:rsidRDefault="00FC1032">
                  <w:r w:rsidRPr="00D3429F">
                    <w:rPr>
                      <w:noProof/>
                    </w:rPr>
                    <w:pict>
                      <v:shape id="Picture 1" o:spid="_x0000_i1028" type="#_x0000_t75" style="width:146.25pt;height:90.75pt;visibility:visible">
                        <v:imagedata r:id="rId5" o:title=""/>
                      </v:shape>
                    </w:pict>
                  </w:r>
                </w:p>
              </w:txbxContent>
            </v:textbox>
          </v:shape>
        </w:pict>
      </w:r>
      <w:r>
        <w:rPr>
          <w:noProof/>
        </w:rPr>
        <w:pict>
          <v:shape id="Text Box 8" o:spid="_x0000_s1034" type="#_x0000_t202" style="position:absolute;margin-left:97.5pt;margin-top:2.95pt;width:250.5pt;height:70.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" fillcolor="#7ab800" strokecolor="#614d7d" strokeweight="2.25pt">
            <v:textbox>
              <w:txbxContent>
                <w:p w:rsidR="00FC1032" w:rsidRPr="000E435F" w:rsidRDefault="00FC1032">
                  <w:pPr>
                    <w:rPr>
                      <w:rFonts w:ascii="Tempus Sans ITC" w:hAnsi="Tempus Sans ITC"/>
                      <w:color w:val="614D7D"/>
                      <w:sz w:val="48"/>
                      <w:szCs w:val="48"/>
                    </w:rPr>
                  </w:pPr>
                  <w:r w:rsidRPr="000E435F">
                    <w:rPr>
                      <w:rFonts w:ascii="Tempus Sans ITC" w:hAnsi="Tempus Sans ITC"/>
                      <w:color w:val="614D7D"/>
                      <w:sz w:val="48"/>
                      <w:szCs w:val="48"/>
                    </w:rPr>
                    <w:t>Membership Education Recruitment Program</w:t>
                  </w:r>
                </w:p>
              </w:txbxContent>
            </v:textbox>
          </v:shape>
        </w:pict>
      </w:r>
    </w:p>
    <w:p w:rsidR="00FC1032" w:rsidRDefault="00FC1032" w:rsidP="002F5D29"/>
    <w:p w:rsidR="00FC1032" w:rsidRDefault="00FC1032" w:rsidP="002F5D29"/>
    <w:p w:rsidR="00FC1032" w:rsidRDefault="00FC1032" w:rsidP="002F5D29"/>
    <w:p w:rsidR="00FC1032" w:rsidRDefault="00FC1032" w:rsidP="002F5D29"/>
    <w:p w:rsidR="00FC1032" w:rsidRDefault="00FC1032" w:rsidP="002F5D29">
      <w:r>
        <w:rPr>
          <w:noProof/>
        </w:rPr>
        <w:pict>
          <v:shape id="Text Box 21" o:spid="_x0000_s1035" type="#_x0000_t202" style="position:absolute;margin-left:228.95pt;margin-top:3.6pt;width:132.75pt;height:27.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" fillcolor="#7ab800" strokecolor="#614d7d" strokeweight="2.25pt">
            <v:textbox>
              <w:txbxContent>
                <w:p w:rsidR="00FC1032" w:rsidRPr="00D278D1" w:rsidRDefault="00FC1032">
                  <w:pPr>
                    <w:rPr>
                      <w:rFonts w:ascii="Tempus Sans ITC" w:hAnsi="Tempus Sans ITC"/>
                      <w:b/>
                      <w:color w:val="614D7D"/>
                      <w:sz w:val="28"/>
                      <w:szCs w:val="28"/>
                    </w:rPr>
                  </w:pPr>
                  <w:r w:rsidRPr="00D278D1">
                    <w:rPr>
                      <w:rFonts w:ascii="Tempus Sans ITC" w:hAnsi="Tempus Sans ITC"/>
                      <w:b/>
                      <w:color w:val="614D7D"/>
                      <w:sz w:val="28"/>
                      <w:szCs w:val="28"/>
                    </w:rPr>
                    <w:t>By: UW-Platteville</w:t>
                  </w:r>
                </w:p>
              </w:txbxContent>
            </v:textbox>
          </v:shape>
        </w:pict>
      </w:r>
    </w:p>
    <w:p w:rsidR="00FC1032" w:rsidRDefault="00FC1032" w:rsidP="002F5D29"/>
    <w:p w:rsidR="00FC1032" w:rsidRDefault="00FC1032" w:rsidP="002F5D29">
      <w:r>
        <w:rPr>
          <w:noProof/>
        </w:rPr>
        <w:pict>
          <v:shape id="Text Box 9" o:spid="_x0000_s1036" type="#_x0000_t202" style="position:absolute;margin-left:101.25pt;margin-top:5.7pt;width:426pt;height:18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" fillcolor="#7ab800" strokecolor="#614d7d" strokeweight="2.25pt">
            <v:textbox>
              <w:txbxContent>
                <w:p w:rsidR="00FC1032" w:rsidRPr="004E7159" w:rsidRDefault="00FC1032">
                  <w:pPr>
                    <w:rPr>
                      <w:sz w:val="22"/>
                      <w:szCs w:val="22"/>
                    </w:rPr>
                  </w:pPr>
                  <w:r>
                    <w:t>This was the first official time UW-Platteville went to MERP. We concluded that it was a great time other than that fact that it was really hot. As a club we were able to reconnect with our old friends from Green Bay and Alverno plus we met more of the Michigan people. There’s not much to camping but we enjoyed hosting a fire at our camp site and playing Catch Phrase for most of the afternoon. There was a scavenger hunt that took us around the entire campsite and a great workshop on membership recruitment done by Jenna Baxter. While the district board had their meeting we were able to kill sometime in the Dells; taking random pictures at Old Navy and going go carting. This event was a great reminder of how the tenant “fellowship” fits into Circle K.</w:t>
                  </w:r>
                </w:p>
              </w:txbxContent>
            </v:textbox>
          </v:shape>
        </w:pict>
      </w:r>
    </w:p>
    <w:p w:rsidR="00FC1032" w:rsidRDefault="00FC1032" w:rsidP="002F5D29"/>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rPr>
          <w:noProof/>
        </w:rPr>
        <w:pict>
          <v:shape id="Text Box 2" o:spid="_x0000_s1037" type="#_x0000_t202" style="position:absolute;margin-left:366pt;margin-top:5.4pt;width:161.25pt;height:165.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" fillcolor="#614d7d" strokecolor="#002f5f" strokeweight=".5pt">
            <v:textbox>
              <w:txbxContent>
                <w:p w:rsidR="00FC1032" w:rsidRDefault="00FC1032" w:rsidP="003C74D3">
                  <w:r w:rsidRPr="00D3429F">
                    <w:rPr>
                      <w:noProof/>
                    </w:rPr>
                    <w:pict>
                      <v:shape id="Picture 7" o:spid="_x0000_i1030" type="#_x0000_t75" style="width:145.5pt;height:194.25pt;visibility:visible">
                        <v:imagedata r:id="rId6" o:title=""/>
                      </v:shape>
                    </w:pict>
                  </w:r>
                </w:p>
              </w:txbxContent>
            </v:textbox>
          </v:shape>
        </w:pict>
      </w:r>
    </w:p>
    <w:p w:rsidR="00FC1032" w:rsidRDefault="00FC1032">
      <w:r>
        <w:rPr>
          <w:noProof/>
        </w:rPr>
        <w:pict>
          <v:shape id="Text Box 4" o:spid="_x0000_s1038" type="#_x0000_t202" style="position:absolute;margin-left:-63.75pt;margin-top:7.2pt;width:161.25pt;height:97.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" fillcolor="#614d7d" strokecolor="#002f5f" strokeweight=".5pt">
            <v:textbox>
              <w:txbxContent>
                <w:p w:rsidR="00FC1032" w:rsidRDefault="00FC1032" w:rsidP="003C74D3">
                  <w:r w:rsidRPr="00D3429F">
                    <w:rPr>
                      <w:noProof/>
                    </w:rPr>
                    <w:pict>
                      <v:shape id="Picture 6" o:spid="_x0000_i1032" type="#_x0000_t75" style="width:145.5pt;height:109.5pt;visibility:visible">
                        <v:imagedata r:id="rId7" o:title=""/>
                      </v:shape>
                    </w:pict>
                  </w:r>
                </w:p>
              </w:txbxContent>
            </v:textbox>
          </v:shape>
        </w:pict>
      </w:r>
    </w:p>
    <w:p w:rsidR="00FC1032" w:rsidRDefault="00FC1032">
      <w:r>
        <w:rPr>
          <w:noProof/>
        </w:rPr>
        <w:pict>
          <v:shape id="Text Box 12" o:spid="_x0000_s1039" type="#_x0000_t202" style="position:absolute;margin-left:101.25pt;margin-top:8.2pt;width:260.25pt;height:40.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" fillcolor="#7ab800" strokecolor="#614d7d" strokeweight="2.25pt">
            <v:textbox>
              <w:txbxContent>
                <w:p w:rsidR="00FC1032" w:rsidRPr="008E7F75" w:rsidRDefault="00FC1032" w:rsidP="009375F3">
                  <w:pPr>
                    <w:jc w:val="center"/>
                    <w:rPr>
                      <w:rFonts w:ascii="Tempus Sans ITC" w:hAnsi="Tempus Sans ITC"/>
                      <w:color w:val="614D7D"/>
                      <w:sz w:val="48"/>
                      <w:szCs w:val="48"/>
                    </w:rPr>
                  </w:pPr>
                  <w:r w:rsidRPr="008E7F75">
                    <w:rPr>
                      <w:rFonts w:ascii="Tempus Sans ITC" w:hAnsi="Tempus Sans ITC"/>
                      <w:color w:val="614D7D"/>
                      <w:sz w:val="48"/>
                      <w:szCs w:val="48"/>
                    </w:rPr>
                    <w:t>K-Family Brewer Game</w:t>
                  </w:r>
                </w:p>
              </w:txbxContent>
            </v:textbox>
          </v:shape>
        </w:pict>
      </w:r>
    </w:p>
    <w:p w:rsidR="00FC1032" w:rsidRDefault="00FC1032"/>
    <w:p w:rsidR="00FC1032" w:rsidRDefault="00FC1032"/>
    <w:p w:rsidR="00FC1032" w:rsidRDefault="00FC1032">
      <w:r>
        <w:rPr>
          <w:noProof/>
        </w:rPr>
        <w:pict>
          <v:shape id="Text Box 22" o:spid="_x0000_s1040" type="#_x0000_t202" style="position:absolute;margin-left:174pt;margin-top:12.1pt;width:115.5pt;height:24.7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" fillcolor="#7ab800" strokecolor="#614d7d" strokeweight="2.25pt">
            <v:textbox>
              <w:txbxContent>
                <w:p w:rsidR="00FC1032" w:rsidRPr="008E7F75" w:rsidRDefault="00FC1032" w:rsidP="009375F3">
                  <w:pPr>
                    <w:jc w:val="center"/>
                    <w:rPr>
                      <w:rFonts w:ascii="Tempus Sans ITC" w:hAnsi="Tempus Sans ITC"/>
                      <w:b/>
                      <w:color w:val="614D7D"/>
                    </w:rPr>
                  </w:pPr>
                  <w:r w:rsidRPr="008E7F75">
                    <w:rPr>
                      <w:rFonts w:ascii="Tempus Sans ITC" w:hAnsi="Tempus Sans ITC"/>
                      <w:b/>
                      <w:color w:val="614D7D"/>
                    </w:rPr>
                    <w:t>By: Matt</w:t>
                  </w:r>
                  <w:r>
                    <w:rPr>
                      <w:rFonts w:ascii="Tempus Sans ITC" w:hAnsi="Tempus Sans ITC"/>
                      <w:b/>
                      <w:color w:val="614D7D"/>
                    </w:rPr>
                    <w:t>hew</w:t>
                  </w:r>
                  <w:r w:rsidRPr="008E7F75">
                    <w:rPr>
                      <w:rFonts w:ascii="Tempus Sans ITC" w:hAnsi="Tempus Sans ITC"/>
                      <w:b/>
                      <w:color w:val="614D7D"/>
                    </w:rPr>
                    <w:t xml:space="preserve"> Bowe</w:t>
                  </w:r>
                </w:p>
              </w:txbxContent>
            </v:textbox>
          </v:shape>
        </w:pict>
      </w:r>
    </w:p>
    <w:p w:rsidR="00FC1032" w:rsidRDefault="00FC1032"/>
    <w:p w:rsidR="00FC1032" w:rsidRDefault="00FC1032"/>
    <w:p w:rsidR="00FC1032" w:rsidRDefault="00FC1032">
      <w:r>
        <w:rPr>
          <w:noProof/>
        </w:rPr>
        <w:pict>
          <v:shape id="Text Box 10" o:spid="_x0000_s1041" type="#_x0000_t202" style="position:absolute;margin-left:-63pt;margin-top:6.2pt;width:588.75pt;height:235.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" fillcolor="#7ab800" strokecolor="#614d7d" strokeweight="2.25pt">
            <v:textbox>
              <w:txbxContent>
                <w:p w:rsidR="00FC1032" w:rsidRPr="00D85C7C" w:rsidRDefault="00FC1032">
                  <w:pPr>
                    <w:rPr>
                      <w:rFonts w:cs="Calibri"/>
                    </w:rPr>
                  </w:pPr>
                  <w:r w:rsidRPr="00D85C7C">
                    <w:rPr>
                      <w:rFonts w:cs="Calibri"/>
                    </w:rPr>
                    <w:t xml:space="preserve">First, I love the Brewers. First, I love the outstanding chance that the </w:t>
                  </w:r>
                </w:p>
                <w:p w:rsidR="00FC1032" w:rsidRPr="00D85C7C" w:rsidRDefault="00FC1032">
                  <w:pPr>
                    <w:rPr>
                      <w:rFonts w:cs="Calibri"/>
                    </w:rPr>
                  </w:pPr>
                  <w:r w:rsidRPr="00D85C7C">
                    <w:rPr>
                      <w:rFonts w:cs="Calibri"/>
                    </w:rPr>
                    <w:t>Brewers could make the World Series. First, I love Circle K and everything</w:t>
                  </w:r>
                </w:p>
                <w:p w:rsidR="00FC1032" w:rsidRPr="00D85C7C" w:rsidRDefault="00FC1032">
                  <w:pPr>
                    <w:rPr>
                      <w:rFonts w:cs="Calibri"/>
                    </w:rPr>
                  </w:pPr>
                  <w:r w:rsidRPr="00D85C7C">
                    <w:rPr>
                      <w:rFonts w:cs="Calibri"/>
                    </w:rPr>
                    <w:t xml:space="preserve">within it. I love all three things equally, so they are all firsts. When the </w:t>
                  </w:r>
                </w:p>
                <w:p w:rsidR="00FC1032" w:rsidRPr="00D85C7C" w:rsidRDefault="00FC1032">
                  <w:pPr>
                    <w:rPr>
                      <w:rFonts w:cs="Calibri"/>
                    </w:rPr>
                  </w:pPr>
                  <w:r w:rsidRPr="00D85C7C">
                    <w:rPr>
                      <w:rFonts w:cs="Calibri"/>
                    </w:rPr>
                    <w:t>invite to go to a K-Family Brewer game came to me, I was definitely going. It was great seeing old friends attend such a fantastic sport and team. It was nice to see everyone again after such a wonderful summer. It may not have looked like I was paying much attention to others, but I was. All of the females talk about non-baseball related activities after the first inning. Everyone was going everywhere to meet everyone. What was I doing? I was intently concentrating and watching the game while keeping an accurate and precise scorecard. It is legit. The game itself was phenomenal. The Brewers were on a five-game losing streak and on the verge of a four-game sweep by the Phillies. Gallardo, the starting pitcher, had a magnificent performance by only giving up two solo home runs and struck out twelve batters. In the seventh inning, the Brewers scored two runs to take a three to two lead which they did not give up. Francisco Rodriguez held the Phillies in check in the eighth inning, and John Axford notched another save. Did I have fun? Most definitely. Why? Because I was with Circle K and the winning Brewers.</w:t>
                  </w: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rPr>
          <w:noProof/>
        </w:rPr>
        <w:pict>
          <v:shape id="Text Box 11" o:spid="_x0000_s1042" type="#_x0000_t202" style="position:absolute;margin-left:468.75pt;margin-top:55.85pt;width:51pt;height:20.2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" fillcolor="#7ab800" stroked="f" strokeweight=".5pt">
            <v:textbox>
              <w:txbxContent>
                <w:p w:rsidR="00FC1032" w:rsidRPr="00623C39" w:rsidRDefault="00FC1032" w:rsidP="00295933">
                  <w:pPr>
                    <w:rPr>
                      <w:sz w:val="20"/>
                      <w:szCs w:val="20"/>
                    </w:rPr>
                  </w:pPr>
                  <w:r w:rsidRPr="00623C39">
                    <w:rPr>
                      <w:sz w:val="20"/>
                      <w:szCs w:val="20"/>
                    </w:rPr>
                    <w:t>Page 1</w:t>
                  </w:r>
                </w:p>
              </w:txbxContent>
            </v:textbox>
          </v:shape>
        </w:pict>
      </w:r>
      <w:r>
        <w:br w:type="column"/>
      </w:r>
      <w:r>
        <w:rPr>
          <w:noProof/>
        </w:rPr>
        <w:pict>
          <v:shape id="Text Box 3" o:spid="_x0000_s1043" type="#_x0000_t202" style="position:absolute;margin-left:306pt;margin-top:462pt;width:209.25pt;height:59.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" fillcolor="#b3d9ff" strokecolor="#002f5f" strokeweight="2.25pt">
            <v:textbox>
              <w:txbxContent>
                <w:p w:rsidR="00FC1032" w:rsidRPr="009F65A0" w:rsidRDefault="00FC1032" w:rsidP="00E16510">
                  <w:pPr>
                    <w:jc w:val="center"/>
                    <w:rPr>
                      <w:rFonts w:ascii="Lucida Calligraphy" w:hAnsi="Lucida Calligraphy"/>
                      <w:sz w:val="36"/>
                      <w:szCs w:val="36"/>
                    </w:rPr>
                  </w:pPr>
                  <w:r w:rsidRPr="009F65A0">
                    <w:rPr>
                      <w:rFonts w:ascii="Lucida Calligraphy" w:hAnsi="Lucida Calligraphy"/>
                      <w:sz w:val="36"/>
                      <w:szCs w:val="36"/>
                    </w:rPr>
                    <w:t>District Convention Awards</w:t>
                  </w:r>
                </w:p>
              </w:txbxContent>
            </v:textbox>
          </v:shape>
        </w:pict>
      </w:r>
      <w:r>
        <w:rPr>
          <w:noProof/>
        </w:rPr>
        <w:pict>
          <v:shape id="Text Box 5" o:spid="_x0000_s1044" type="#_x0000_t202" style="position:absolute;margin-left:-60pt;margin-top:470.25pt;width:585pt;height:234.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" fillcolor="#b3d9ff" strokecolor="#002f5f" strokeweight="2.25pt">
            <v:textbox>
              <w:txbxContent>
                <w:p w:rsidR="00FC1032" w:rsidRPr="005A260B" w:rsidRDefault="00FC1032" w:rsidP="003871A6">
                  <w:pPr>
                    <w:rPr>
                      <w:sz w:val="23"/>
                      <w:szCs w:val="23"/>
                    </w:rPr>
                  </w:pPr>
                  <w:r w:rsidRPr="005A260B">
                    <w:rPr>
                      <w:sz w:val="23"/>
                      <w:szCs w:val="23"/>
                    </w:rPr>
                    <w:t xml:space="preserve">Hello W-UM CKI! As fall approaches and the leaves </w:t>
                  </w:r>
                </w:p>
                <w:p w:rsidR="00FC1032" w:rsidRDefault="00FC1032" w:rsidP="0054368D">
                  <w:pPr>
                    <w:rPr>
                      <w:sz w:val="23"/>
                      <w:szCs w:val="23"/>
                    </w:rPr>
                  </w:pPr>
                  <w:r w:rsidRPr="005A260B">
                    <w:rPr>
                      <w:sz w:val="23"/>
                      <w:szCs w:val="23"/>
                    </w:rPr>
                    <w:t xml:space="preserve">change, the exciting season of District Convention Awards is </w:t>
                  </w:r>
                </w:p>
                <w:p w:rsidR="00FC1032" w:rsidRDefault="00FC1032" w:rsidP="0054368D">
                  <w:pPr>
                    <w:rPr>
                      <w:sz w:val="23"/>
                      <w:szCs w:val="23"/>
                    </w:rPr>
                  </w:pPr>
                  <w:r w:rsidRPr="005A260B">
                    <w:rPr>
                      <w:sz w:val="23"/>
                      <w:szCs w:val="23"/>
                    </w:rPr>
                    <w:t xml:space="preserve">also here! As your 2011-2012 Awards, Regulation and History </w:t>
                  </w:r>
                </w:p>
                <w:p w:rsidR="00FC1032" w:rsidRDefault="00FC1032" w:rsidP="0054368D">
                  <w:pPr>
                    <w:rPr>
                      <w:sz w:val="23"/>
                      <w:szCs w:val="23"/>
                    </w:rPr>
                  </w:pPr>
                  <w:r w:rsidRPr="005A260B">
                    <w:rPr>
                      <w:sz w:val="23"/>
                      <w:szCs w:val="23"/>
                    </w:rPr>
                    <w:t>Chair, I have been hard at work with my committee revamping</w:t>
                  </w:r>
                </w:p>
                <w:p w:rsidR="00FC1032" w:rsidRPr="005A260B" w:rsidRDefault="00FC1032" w:rsidP="0054368D">
                  <w:pPr>
                    <w:rPr>
                      <w:sz w:val="23"/>
                      <w:szCs w:val="23"/>
                    </w:rPr>
                  </w:pPr>
                  <w:r w:rsidRPr="005A260B">
                    <w:rPr>
                      <w:sz w:val="23"/>
                      <w:szCs w:val="23"/>
                    </w:rPr>
                    <w:t>all of the awards and stream-lining the application process for members. One of our main goals this year is to make all clubs aware and educated about awards and the application process. We have put all the awards into a new Circle K graphic standards format, and have made applications more clear and club-member friendly. All of the club presidents w</w:t>
                  </w:r>
                  <w:r>
                    <w:rPr>
                      <w:sz w:val="23"/>
                      <w:szCs w:val="23"/>
                    </w:rPr>
                    <w:t>ill receive the 2011-2012 DCON a</w:t>
                  </w:r>
                  <w:r w:rsidRPr="005A260B">
                    <w:rPr>
                      <w:sz w:val="23"/>
                      <w:szCs w:val="23"/>
                    </w:rPr>
                    <w:t>wards disc at the MAC President’s Council. Inside the awards disc will be a tips and tricks sheet, complete with a suggested timeline and great ideas for making applying for awards more fun and exciting! Awards are due on February 3</w:t>
                  </w:r>
                  <w:r w:rsidRPr="005A260B">
                    <w:rPr>
                      <w:sz w:val="23"/>
                      <w:szCs w:val="23"/>
                      <w:vertAlign w:val="superscript"/>
                    </w:rPr>
                    <w:t>rd</w:t>
                  </w:r>
                  <w:r w:rsidRPr="005A260B">
                    <w:rPr>
                      <w:sz w:val="23"/>
                      <w:szCs w:val="23"/>
                    </w:rPr>
                    <w:t>, 2012. My goal is to connect with as many members and club presidents as possible to help with questions or concern about award applications. I look forward to seeing all of your application and reading about all your hard work throughout this year. Don’t be afraid to contact me with any questions you may have!</w:t>
                  </w:r>
                </w:p>
                <w:p w:rsidR="00FC1032" w:rsidRPr="005A260B" w:rsidRDefault="00FC1032" w:rsidP="00472FD2">
                  <w:pPr>
                    <w:rPr>
                      <w:sz w:val="23"/>
                      <w:szCs w:val="23"/>
                    </w:rPr>
                  </w:pPr>
                  <w:r w:rsidRPr="005A260B">
                    <w:rPr>
                      <w:sz w:val="23"/>
                      <w:szCs w:val="23"/>
                    </w:rPr>
                    <w:t xml:space="preserve">In service, </w:t>
                  </w:r>
                </w:p>
                <w:p w:rsidR="00FC1032" w:rsidRPr="005A260B" w:rsidRDefault="00FC1032" w:rsidP="00472FD2">
                  <w:pPr>
                    <w:rPr>
                      <w:sz w:val="23"/>
                      <w:szCs w:val="23"/>
                    </w:rPr>
                  </w:pPr>
                  <w:r>
                    <w:rPr>
                      <w:sz w:val="23"/>
                      <w:szCs w:val="23"/>
                    </w:rPr>
                    <w:t xml:space="preserve">Jackie Erzinger </w:t>
                  </w:r>
                  <w:r w:rsidRPr="005A260B">
                    <w:rPr>
                      <w:sz w:val="23"/>
                      <w:szCs w:val="23"/>
                    </w:rPr>
                    <w:t>’11-’12 Awards, Regulation &amp; History Chair</w:t>
                  </w:r>
                </w:p>
                <w:p w:rsidR="00FC1032" w:rsidRPr="00D85C7C" w:rsidRDefault="00FC1032">
                  <w:pPr>
                    <w:rPr>
                      <w:rFonts w:ascii="Calibri" w:hAnsi="Calibri" w:cs="Calibri"/>
                      <w:sz w:val="23"/>
                      <w:szCs w:val="23"/>
                    </w:rPr>
                  </w:pPr>
                </w:p>
              </w:txbxContent>
            </v:textbox>
          </v:shape>
        </w:pict>
      </w:r>
      <w:r>
        <w:rPr>
          <w:noProof/>
        </w:rPr>
        <w:pict>
          <v:shape id="_x0000_s1045" type="#_x0000_t202" style="position:absolute;margin-left:-60pt;margin-top:-14.25pt;width:585pt;height:470.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" fillcolor="#e0c8ea" strokecolor="#614d7d" strokeweight="3pt">
            <v:textbox>
              <w:txbxContent>
                <w:p w:rsidR="00FC1032" w:rsidRPr="00B86480" w:rsidRDefault="00FC1032" w:rsidP="005A3E94">
                  <w:pPr>
                    <w:jc w:val="center"/>
                    <w:rPr>
                      <w:rFonts w:ascii="Lucida Calligraphy" w:hAnsi="Lucida Calligraphy"/>
                      <w:sz w:val="22"/>
                      <w:szCs w:val="22"/>
                    </w:rPr>
                  </w:pPr>
                  <w:r w:rsidRPr="00B86480">
                    <w:rPr>
                      <w:rFonts w:ascii="Lucida Calligraphy" w:hAnsi="Lucida Calligraphy"/>
                      <w:sz w:val="22"/>
                      <w:szCs w:val="22"/>
                    </w:rPr>
                    <w:t>Together we can achieve great things!</w:t>
                  </w:r>
                </w:p>
                <w:p w:rsidR="00FC1032" w:rsidRPr="003E2D0A" w:rsidRDefault="00FC1032" w:rsidP="005A3E94">
                  <w:pPr>
                    <w:jc w:val="center"/>
                    <w:rPr>
                      <w:sz w:val="22"/>
                      <w:szCs w:val="22"/>
                    </w:rPr>
                  </w:pPr>
                </w:p>
                <w:p w:rsidR="00FC1032" w:rsidRDefault="00FC1032" w:rsidP="005A3E94">
                  <w:pPr>
                    <w:rPr>
                      <w:sz w:val="22"/>
                      <w:szCs w:val="22"/>
                    </w:rPr>
                  </w:pPr>
                  <w:r>
                    <w:rPr>
                      <w:sz w:val="22"/>
                      <w:szCs w:val="22"/>
                    </w:rPr>
                    <w:t>In April</w:t>
                  </w:r>
                  <w:r w:rsidRPr="003E2D0A">
                    <w:rPr>
                      <w:sz w:val="22"/>
                      <w:szCs w:val="22"/>
                    </w:rPr>
                    <w:t>, the district board got together for new board training and discussed what goals we would like to achieve as a district this year. However, we cannot do it without the help of the membership! Here are some things we can work towards together this year</w:t>
                  </w:r>
                  <w:r>
                    <w:rPr>
                      <w:sz w:val="22"/>
                      <w:szCs w:val="22"/>
                    </w:rPr>
                    <w:t xml:space="preserve"> and our progress toward them so far</w:t>
                  </w:r>
                  <w:r w:rsidRPr="003E2D0A">
                    <w:rPr>
                      <w:sz w:val="22"/>
                      <w:szCs w:val="22"/>
                    </w:rPr>
                    <w:t>:</w:t>
                  </w:r>
                </w:p>
                <w:p w:rsidR="00FC1032" w:rsidRPr="003E2D0A" w:rsidRDefault="00FC1032" w:rsidP="005A3E94">
                  <w:pPr>
                    <w:rPr>
                      <w:sz w:val="22"/>
                      <w:szCs w:val="22"/>
                    </w:rPr>
                  </w:pPr>
                </w:p>
                <w:p w:rsidR="00FC1032" w:rsidRPr="00D85C7C" w:rsidRDefault="00FC1032" w:rsidP="005A3E94">
                  <w:pPr>
                    <w:autoSpaceDE w:val="0"/>
                    <w:autoSpaceDN w:val="0"/>
                    <w:adjustRightInd w:val="0"/>
                    <w:rPr>
                      <w:rFonts w:cs="Century Gothic"/>
                      <w:b/>
                      <w:sz w:val="22"/>
                      <w:szCs w:val="22"/>
                      <w:u w:val="single"/>
                    </w:rPr>
                  </w:pPr>
                  <w:r w:rsidRPr="00D85C7C">
                    <w:rPr>
                      <w:rFonts w:cs="Century Gothic"/>
                      <w:b/>
                      <w:sz w:val="22"/>
                      <w:szCs w:val="22"/>
                      <w:u w:val="single"/>
                    </w:rPr>
                    <w:t>Charter Goals</w:t>
                  </w:r>
                </w:p>
                <w:p w:rsidR="00FC1032" w:rsidRPr="00D85C7C" w:rsidRDefault="00FC1032" w:rsidP="005A3E94">
                  <w:pPr>
                    <w:autoSpaceDE w:val="0"/>
                    <w:autoSpaceDN w:val="0"/>
                    <w:adjustRightInd w:val="0"/>
                    <w:rPr>
                      <w:rFonts w:cs="Century Gothic"/>
                      <w:sz w:val="22"/>
                      <w:szCs w:val="22"/>
                    </w:rPr>
                  </w:pPr>
                  <w:r w:rsidRPr="00D85C7C">
                    <w:rPr>
                      <w:rFonts w:cs="Century Gothic"/>
                      <w:sz w:val="22"/>
                      <w:szCs w:val="22"/>
                    </w:rPr>
                    <w:t>Help ensure that at least 20 clubs reach charter strength by March 31, 2012.</w:t>
                  </w:r>
                  <w:r w:rsidRPr="00D85C7C">
                    <w:rPr>
                      <w:rFonts w:cs="Century Gothic"/>
                      <w:sz w:val="22"/>
                      <w:szCs w:val="22"/>
                    </w:rPr>
                    <w:tab/>
                  </w:r>
                </w:p>
                <w:p w:rsidR="00FC1032" w:rsidRPr="00D85C7C" w:rsidRDefault="00FC1032" w:rsidP="00FB7578">
                  <w:pPr>
                    <w:autoSpaceDE w:val="0"/>
                    <w:autoSpaceDN w:val="0"/>
                    <w:adjustRightInd w:val="0"/>
                    <w:ind w:firstLine="720"/>
                    <w:rPr>
                      <w:rFonts w:cs="Century Gothic"/>
                      <w:i/>
                      <w:sz w:val="22"/>
                      <w:szCs w:val="22"/>
                    </w:rPr>
                  </w:pPr>
                  <w:r w:rsidRPr="00D85C7C">
                    <w:rPr>
                      <w:rFonts w:cs="Century Gothic"/>
                      <w:i/>
                      <w:sz w:val="22"/>
                      <w:szCs w:val="22"/>
                    </w:rPr>
                    <w:t>We are on track for the start of the year!</w:t>
                  </w:r>
                </w:p>
                <w:p w:rsidR="00FC1032" w:rsidRPr="00D85C7C" w:rsidRDefault="00FC1032" w:rsidP="005A3E94">
                  <w:pPr>
                    <w:autoSpaceDE w:val="0"/>
                    <w:autoSpaceDN w:val="0"/>
                    <w:adjustRightInd w:val="0"/>
                    <w:rPr>
                      <w:rFonts w:cs="Century Gothic"/>
                      <w:sz w:val="22"/>
                      <w:szCs w:val="22"/>
                    </w:rPr>
                  </w:pPr>
                  <w:r w:rsidRPr="00D85C7C">
                    <w:rPr>
                      <w:rFonts w:cs="Century Gothic"/>
                      <w:sz w:val="22"/>
                      <w:szCs w:val="22"/>
                    </w:rPr>
                    <w:t xml:space="preserve">Charter 2 new clubs by March 31, 2012. </w:t>
                  </w:r>
                </w:p>
                <w:p w:rsidR="00FC1032" w:rsidRPr="00D85C7C" w:rsidRDefault="00FC1032" w:rsidP="005A3E94">
                  <w:pPr>
                    <w:autoSpaceDE w:val="0"/>
                    <w:autoSpaceDN w:val="0"/>
                    <w:adjustRightInd w:val="0"/>
                    <w:rPr>
                      <w:rFonts w:cs="Century Gothic"/>
                      <w:i/>
                      <w:sz w:val="22"/>
                      <w:szCs w:val="22"/>
                    </w:rPr>
                  </w:pPr>
                  <w:r w:rsidRPr="00D85C7C">
                    <w:rPr>
                      <w:rFonts w:cs="Century Gothic"/>
                      <w:sz w:val="22"/>
                      <w:szCs w:val="22"/>
                    </w:rPr>
                    <w:tab/>
                  </w:r>
                  <w:r w:rsidRPr="00D85C7C">
                    <w:rPr>
                      <w:rFonts w:cs="Century Gothic"/>
                      <w:i/>
                      <w:sz w:val="22"/>
                      <w:szCs w:val="22"/>
                    </w:rPr>
                    <w:t>There are 4 prospective clubs we can charter. Let’s work hard to include them in the W-UM District!</w:t>
                  </w:r>
                </w:p>
                <w:p w:rsidR="00FC1032" w:rsidRPr="00D85C7C" w:rsidRDefault="00FC1032" w:rsidP="005A3E94">
                  <w:pPr>
                    <w:autoSpaceDE w:val="0"/>
                    <w:autoSpaceDN w:val="0"/>
                    <w:adjustRightInd w:val="0"/>
                    <w:rPr>
                      <w:rFonts w:cs="Century Gothic"/>
                      <w:b/>
                      <w:sz w:val="22"/>
                      <w:szCs w:val="22"/>
                      <w:u w:val="single"/>
                    </w:rPr>
                  </w:pPr>
                  <w:r w:rsidRPr="00D85C7C">
                    <w:rPr>
                      <w:rFonts w:cs="Century Gothic"/>
                      <w:b/>
                      <w:sz w:val="22"/>
                      <w:szCs w:val="22"/>
                      <w:u w:val="single"/>
                    </w:rPr>
                    <w:t>Membership Goal</w:t>
                  </w:r>
                </w:p>
                <w:p w:rsidR="00FC1032" w:rsidRPr="00D85C7C" w:rsidRDefault="00FC1032" w:rsidP="005A3E94">
                  <w:pPr>
                    <w:autoSpaceDE w:val="0"/>
                    <w:autoSpaceDN w:val="0"/>
                    <w:adjustRightInd w:val="0"/>
                    <w:rPr>
                      <w:rFonts w:cs="Century Gothic"/>
                      <w:sz w:val="22"/>
                      <w:szCs w:val="22"/>
                    </w:rPr>
                  </w:pPr>
                  <w:r w:rsidRPr="00D85C7C">
                    <w:rPr>
                      <w:rFonts w:cs="Century Gothic"/>
                      <w:sz w:val="22"/>
                      <w:szCs w:val="22"/>
                    </w:rPr>
                    <w:t>Recruit and retain 600 members by March 31, 2012.</w:t>
                  </w:r>
                </w:p>
                <w:p w:rsidR="00FC1032" w:rsidRPr="00D85C7C" w:rsidRDefault="00FC1032" w:rsidP="005A3E94">
                  <w:pPr>
                    <w:autoSpaceDE w:val="0"/>
                    <w:autoSpaceDN w:val="0"/>
                    <w:adjustRightInd w:val="0"/>
                    <w:rPr>
                      <w:rFonts w:cs="Century Gothic"/>
                      <w:i/>
                      <w:sz w:val="22"/>
                      <w:szCs w:val="22"/>
                    </w:rPr>
                  </w:pPr>
                  <w:r w:rsidRPr="00D85C7C">
                    <w:rPr>
                      <w:rFonts w:cs="Century Gothic"/>
                      <w:sz w:val="22"/>
                      <w:szCs w:val="22"/>
                    </w:rPr>
                    <w:tab/>
                  </w:r>
                  <w:r w:rsidRPr="00D85C7C">
                    <w:rPr>
                      <w:rFonts w:cs="Century Gothic"/>
                      <w:i/>
                      <w:sz w:val="22"/>
                      <w:szCs w:val="22"/>
                    </w:rPr>
                    <w:t>We currently have 629 paid members. Work hard to recruit those new members!</w:t>
                  </w:r>
                </w:p>
                <w:p w:rsidR="00FC1032" w:rsidRPr="00D85C7C" w:rsidRDefault="00FC1032" w:rsidP="005A3E94">
                  <w:pPr>
                    <w:autoSpaceDE w:val="0"/>
                    <w:autoSpaceDN w:val="0"/>
                    <w:adjustRightInd w:val="0"/>
                    <w:rPr>
                      <w:rFonts w:cs="Century Gothic"/>
                      <w:b/>
                      <w:sz w:val="22"/>
                      <w:szCs w:val="22"/>
                      <w:u w:val="single"/>
                    </w:rPr>
                  </w:pPr>
                  <w:r w:rsidRPr="00D85C7C">
                    <w:rPr>
                      <w:rFonts w:cs="Century Gothic"/>
                      <w:b/>
                      <w:sz w:val="22"/>
                      <w:szCs w:val="22"/>
                      <w:u w:val="single"/>
                    </w:rPr>
                    <w:t>Service Goal</w:t>
                  </w:r>
                </w:p>
                <w:p w:rsidR="00FC1032" w:rsidRPr="00D85C7C" w:rsidRDefault="00FC1032" w:rsidP="005A3E94">
                  <w:pPr>
                    <w:autoSpaceDE w:val="0"/>
                    <w:autoSpaceDN w:val="0"/>
                    <w:adjustRightInd w:val="0"/>
                    <w:rPr>
                      <w:rFonts w:cs="Century Gothic"/>
                      <w:sz w:val="22"/>
                      <w:szCs w:val="22"/>
                    </w:rPr>
                  </w:pPr>
                  <w:r w:rsidRPr="00D85C7C">
                    <w:rPr>
                      <w:rFonts w:cs="Century Gothic"/>
                      <w:sz w:val="22"/>
                      <w:szCs w:val="22"/>
                    </w:rPr>
                    <w:t>Perform at least 14,000 hours of service by March 31, 2012.</w:t>
                  </w:r>
                </w:p>
                <w:p w:rsidR="00FC1032" w:rsidRPr="00D85C7C" w:rsidRDefault="00FC1032" w:rsidP="005A3E94">
                  <w:pPr>
                    <w:autoSpaceDE w:val="0"/>
                    <w:autoSpaceDN w:val="0"/>
                    <w:adjustRightInd w:val="0"/>
                    <w:rPr>
                      <w:rFonts w:cs="Century Gothic"/>
                      <w:i/>
                      <w:sz w:val="22"/>
                      <w:szCs w:val="22"/>
                    </w:rPr>
                  </w:pPr>
                  <w:r w:rsidRPr="00D85C7C">
                    <w:rPr>
                      <w:rFonts w:cs="Century Gothic"/>
                      <w:i/>
                      <w:sz w:val="22"/>
                      <w:szCs w:val="22"/>
                    </w:rPr>
                    <w:tab/>
                    <w:t>We have already done 3,469 hours of service! That’s 25% of our goal.</w:t>
                  </w:r>
                </w:p>
                <w:p w:rsidR="00FC1032" w:rsidRPr="00D85C7C" w:rsidRDefault="00FC1032" w:rsidP="005A3E94">
                  <w:pPr>
                    <w:autoSpaceDE w:val="0"/>
                    <w:autoSpaceDN w:val="0"/>
                    <w:adjustRightInd w:val="0"/>
                    <w:rPr>
                      <w:rFonts w:cs="Century Gothic"/>
                      <w:b/>
                      <w:sz w:val="22"/>
                      <w:szCs w:val="22"/>
                      <w:u w:val="single"/>
                    </w:rPr>
                  </w:pPr>
                  <w:r w:rsidRPr="00D85C7C">
                    <w:rPr>
                      <w:rFonts w:cs="Century Gothic"/>
                      <w:b/>
                      <w:sz w:val="22"/>
                      <w:szCs w:val="22"/>
                      <w:u w:val="single"/>
                    </w:rPr>
                    <w:t>District Event Attendance Goals</w:t>
                  </w:r>
                </w:p>
                <w:p w:rsidR="00FC1032" w:rsidRPr="00D85C7C" w:rsidRDefault="00FC1032" w:rsidP="005A3E94">
                  <w:pPr>
                    <w:autoSpaceDE w:val="0"/>
                    <w:autoSpaceDN w:val="0"/>
                    <w:adjustRightInd w:val="0"/>
                    <w:ind w:left="6480" w:hanging="5760"/>
                    <w:rPr>
                      <w:rFonts w:cs="Century Gothic"/>
                      <w:sz w:val="22"/>
                      <w:szCs w:val="22"/>
                    </w:rPr>
                  </w:pPr>
                  <w:r w:rsidRPr="00D85C7C">
                    <w:rPr>
                      <w:rFonts w:cs="Century Gothic"/>
                      <w:sz w:val="22"/>
                      <w:szCs w:val="22"/>
                    </w:rPr>
                    <w:t>Spring Fling: 100 Circle K’ers and guests</w:t>
                  </w:r>
                </w:p>
                <w:p w:rsidR="00FC1032" w:rsidRPr="00D85C7C" w:rsidRDefault="00FC1032" w:rsidP="00EA7558">
                  <w:pPr>
                    <w:autoSpaceDE w:val="0"/>
                    <w:autoSpaceDN w:val="0"/>
                    <w:adjustRightInd w:val="0"/>
                    <w:ind w:left="6480" w:hanging="5040"/>
                    <w:rPr>
                      <w:rFonts w:cs="Century Gothic"/>
                      <w:sz w:val="22"/>
                      <w:szCs w:val="22"/>
                    </w:rPr>
                  </w:pPr>
                  <w:r w:rsidRPr="00D85C7C">
                    <w:rPr>
                      <w:rFonts w:cs="Century Gothic"/>
                      <w:i/>
                      <w:sz w:val="22"/>
                      <w:szCs w:val="22"/>
                    </w:rPr>
                    <w:t>We had 103 attendees at Spring Fling!</w:t>
                  </w:r>
                  <w:r w:rsidRPr="00D85C7C">
                    <w:rPr>
                      <w:rFonts w:cs="Century Gothic"/>
                      <w:sz w:val="22"/>
                      <w:szCs w:val="22"/>
                    </w:rPr>
                    <w:tab/>
                    <w:t>K-Family Service Day: 100 Circle K’ers, 300</w:t>
                  </w:r>
                </w:p>
                <w:p w:rsidR="00FC1032" w:rsidRPr="00D85C7C" w:rsidRDefault="00FC1032" w:rsidP="005A3E94">
                  <w:pPr>
                    <w:autoSpaceDE w:val="0"/>
                    <w:autoSpaceDN w:val="0"/>
                    <w:adjustRightInd w:val="0"/>
                    <w:ind w:firstLine="720"/>
                    <w:rPr>
                      <w:rFonts w:cs="Century Gothic"/>
                      <w:sz w:val="22"/>
                      <w:szCs w:val="22"/>
                    </w:rPr>
                  </w:pPr>
                  <w:r w:rsidRPr="00D85C7C">
                    <w:rPr>
                      <w:rFonts w:cs="Century Gothic"/>
                      <w:sz w:val="22"/>
                      <w:szCs w:val="22"/>
                    </w:rPr>
                    <w:t>MERP</w:t>
                  </w:r>
                  <w:r w:rsidRPr="00D85C7C">
                    <w:rPr>
                      <w:rFonts w:cs="Century Gothic"/>
                      <w:sz w:val="22"/>
                      <w:szCs w:val="22"/>
                    </w:rPr>
                    <w:tab/>
                    <w:t>: 30 attendees</w:t>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t>K-Family members total</w:t>
                  </w:r>
                </w:p>
                <w:p w:rsidR="00FC1032" w:rsidRPr="00D85C7C" w:rsidRDefault="00FC1032" w:rsidP="005A3E94">
                  <w:pPr>
                    <w:autoSpaceDE w:val="0"/>
                    <w:autoSpaceDN w:val="0"/>
                    <w:adjustRightInd w:val="0"/>
                    <w:ind w:firstLine="720"/>
                    <w:rPr>
                      <w:rFonts w:cs="Century Gothic"/>
                      <w:sz w:val="22"/>
                      <w:szCs w:val="22"/>
                    </w:rPr>
                  </w:pPr>
                  <w:r w:rsidRPr="00D85C7C">
                    <w:rPr>
                      <w:rFonts w:cs="Century Gothic"/>
                      <w:sz w:val="22"/>
                      <w:szCs w:val="22"/>
                    </w:rPr>
                    <w:tab/>
                  </w:r>
                  <w:r w:rsidRPr="00D85C7C">
                    <w:rPr>
                      <w:rFonts w:cs="Century Gothic"/>
                      <w:i/>
                      <w:sz w:val="22"/>
                      <w:szCs w:val="22"/>
                    </w:rPr>
                    <w:t>We had 47 members at MERP!</w:t>
                  </w:r>
                  <w:r w:rsidRPr="00D85C7C">
                    <w:rPr>
                      <w:rFonts w:cs="Century Gothic"/>
                      <w:i/>
                      <w:sz w:val="22"/>
                      <w:szCs w:val="22"/>
                    </w:rPr>
                    <w:tab/>
                  </w:r>
                  <w:r w:rsidRPr="00D85C7C">
                    <w:rPr>
                      <w:rFonts w:cs="Century Gothic"/>
                      <w:i/>
                      <w:sz w:val="22"/>
                      <w:szCs w:val="22"/>
                    </w:rPr>
                    <w:tab/>
                  </w:r>
                  <w:r w:rsidRPr="00D85C7C">
                    <w:rPr>
                      <w:rFonts w:cs="Century Gothic"/>
                      <w:i/>
                      <w:sz w:val="22"/>
                      <w:szCs w:val="22"/>
                    </w:rPr>
                    <w:tab/>
                  </w:r>
                  <w:r w:rsidRPr="00D85C7C">
                    <w:rPr>
                      <w:rFonts w:cs="Century Gothic"/>
                      <w:sz w:val="22"/>
                      <w:szCs w:val="22"/>
                    </w:rPr>
                    <w:t>MAC: 125 members</w:t>
                  </w:r>
                </w:p>
                <w:p w:rsidR="00FC1032" w:rsidRPr="00D85C7C" w:rsidRDefault="00FC1032" w:rsidP="0002105F">
                  <w:pPr>
                    <w:autoSpaceDE w:val="0"/>
                    <w:autoSpaceDN w:val="0"/>
                    <w:adjustRightInd w:val="0"/>
                    <w:ind w:firstLine="720"/>
                    <w:rPr>
                      <w:rFonts w:cs="Century Gothic"/>
                      <w:sz w:val="22"/>
                      <w:szCs w:val="22"/>
                    </w:rPr>
                  </w:pPr>
                  <w:r w:rsidRPr="00D85C7C">
                    <w:rPr>
                      <w:rFonts w:cs="Century Gothic"/>
                      <w:i/>
                      <w:sz w:val="22"/>
                      <w:szCs w:val="22"/>
                    </w:rPr>
                    <w:t>W</w:t>
                  </w:r>
                  <w:r w:rsidRPr="00D85C7C">
                    <w:rPr>
                      <w:rFonts w:cs="Century Gothic"/>
                      <w:sz w:val="22"/>
                      <w:szCs w:val="22"/>
                    </w:rPr>
                    <w:t>inter Weekend Getaway: 30 members</w:t>
                  </w:r>
                  <w:r w:rsidRPr="00D85C7C">
                    <w:rPr>
                      <w:rFonts w:cs="Century Gothic"/>
                      <w:sz w:val="22"/>
                      <w:szCs w:val="22"/>
                    </w:rPr>
                    <w:tab/>
                  </w:r>
                  <w:r w:rsidRPr="00D85C7C">
                    <w:rPr>
                      <w:rFonts w:cs="Century Gothic"/>
                      <w:sz w:val="22"/>
                      <w:szCs w:val="22"/>
                    </w:rPr>
                    <w:tab/>
                  </w:r>
                  <w:r w:rsidRPr="00D85C7C">
                    <w:rPr>
                      <w:rFonts w:cs="Century Gothic"/>
                      <w:sz w:val="22"/>
                      <w:szCs w:val="22"/>
                    </w:rPr>
                    <w:tab/>
                    <w:t>Key Leader: 20 members</w:t>
                  </w:r>
                  <w:r w:rsidRPr="00D85C7C">
                    <w:rPr>
                      <w:rFonts w:cs="Century Gothic"/>
                      <w:sz w:val="22"/>
                      <w:szCs w:val="22"/>
                    </w:rPr>
                    <w:tab/>
                  </w:r>
                </w:p>
                <w:p w:rsidR="00FC1032" w:rsidRPr="00D85C7C" w:rsidRDefault="00FC1032" w:rsidP="0002105F">
                  <w:pPr>
                    <w:autoSpaceDE w:val="0"/>
                    <w:autoSpaceDN w:val="0"/>
                    <w:adjustRightInd w:val="0"/>
                    <w:ind w:firstLine="720"/>
                    <w:rPr>
                      <w:rFonts w:cs="Century Gothic"/>
                      <w:sz w:val="22"/>
                      <w:szCs w:val="22"/>
                    </w:rPr>
                  </w:pPr>
                  <w:r w:rsidRPr="00D85C7C">
                    <w:rPr>
                      <w:rFonts w:cs="Century Gothic"/>
                      <w:sz w:val="22"/>
                      <w:szCs w:val="22"/>
                    </w:rPr>
                    <w:t>K-Family Hockey Night: 120 attendees</w:t>
                  </w:r>
                  <w:r w:rsidRPr="00D85C7C">
                    <w:rPr>
                      <w:rFonts w:cs="Century Gothic"/>
                      <w:sz w:val="22"/>
                      <w:szCs w:val="22"/>
                    </w:rPr>
                    <w:tab/>
                  </w:r>
                  <w:r w:rsidRPr="00D85C7C">
                    <w:rPr>
                      <w:rFonts w:cs="Century Gothic"/>
                      <w:sz w:val="22"/>
                      <w:szCs w:val="22"/>
                    </w:rPr>
                    <w:tab/>
                  </w:r>
                  <w:r w:rsidRPr="00D85C7C">
                    <w:rPr>
                      <w:rFonts w:cs="Century Gothic"/>
                      <w:sz w:val="22"/>
                      <w:szCs w:val="22"/>
                    </w:rPr>
                    <w:tab/>
                    <w:t>District Convention: 175 attendees</w:t>
                  </w:r>
                </w:p>
                <w:p w:rsidR="00FC1032" w:rsidRPr="00D85C7C" w:rsidRDefault="00FC1032" w:rsidP="005A3E94">
                  <w:pPr>
                    <w:autoSpaceDE w:val="0"/>
                    <w:autoSpaceDN w:val="0"/>
                    <w:adjustRightInd w:val="0"/>
                    <w:rPr>
                      <w:rFonts w:cs="Century Gothic"/>
                      <w:b/>
                      <w:sz w:val="22"/>
                      <w:szCs w:val="22"/>
                      <w:u w:val="single"/>
                    </w:rPr>
                  </w:pPr>
                  <w:r w:rsidRPr="00D85C7C">
                    <w:rPr>
                      <w:rFonts w:cs="Century Gothic"/>
                      <w:b/>
                      <w:sz w:val="22"/>
                      <w:szCs w:val="22"/>
                      <w:u w:val="single"/>
                    </w:rPr>
                    <w:t>International Event Attendance Goals</w:t>
                  </w:r>
                </w:p>
                <w:p w:rsidR="00FC1032" w:rsidRPr="00D85C7C" w:rsidRDefault="00FC1032" w:rsidP="005A3E94">
                  <w:pPr>
                    <w:autoSpaceDE w:val="0"/>
                    <w:autoSpaceDN w:val="0"/>
                    <w:adjustRightInd w:val="0"/>
                    <w:ind w:firstLine="720"/>
                    <w:rPr>
                      <w:rFonts w:cs="Century Gothic"/>
                      <w:sz w:val="22"/>
                      <w:szCs w:val="22"/>
                    </w:rPr>
                  </w:pPr>
                  <w:r w:rsidRPr="00D85C7C">
                    <w:rPr>
                      <w:rFonts w:cs="Century Gothic"/>
                      <w:sz w:val="22"/>
                      <w:szCs w:val="22"/>
                    </w:rPr>
                    <w:t>Large-Scale Service Project: 10 members</w:t>
                  </w:r>
                  <w:r w:rsidRPr="00D85C7C">
                    <w:rPr>
                      <w:rFonts w:cs="Century Gothic"/>
                      <w:sz w:val="22"/>
                      <w:szCs w:val="22"/>
                    </w:rPr>
                    <w:tab/>
                  </w:r>
                  <w:r w:rsidRPr="00D85C7C">
                    <w:rPr>
                      <w:rFonts w:cs="Century Gothic"/>
                      <w:sz w:val="22"/>
                      <w:szCs w:val="22"/>
                    </w:rPr>
                    <w:tab/>
                    <w:t>International Convention: 15 members</w:t>
                  </w:r>
                </w:p>
                <w:p w:rsidR="00FC1032" w:rsidRPr="00D85C7C" w:rsidRDefault="00FC1032" w:rsidP="005A3E94">
                  <w:pPr>
                    <w:autoSpaceDE w:val="0"/>
                    <w:autoSpaceDN w:val="0"/>
                    <w:adjustRightInd w:val="0"/>
                    <w:ind w:firstLine="720"/>
                    <w:rPr>
                      <w:rFonts w:cs="Century Gothic"/>
                      <w:i/>
                      <w:sz w:val="22"/>
                      <w:szCs w:val="22"/>
                    </w:rPr>
                  </w:pPr>
                  <w:r w:rsidRPr="00D85C7C">
                    <w:rPr>
                      <w:rFonts w:cs="Century Gothic"/>
                      <w:sz w:val="22"/>
                      <w:szCs w:val="22"/>
                    </w:rPr>
                    <w:tab/>
                  </w:r>
                  <w:r w:rsidRPr="00D85C7C">
                    <w:rPr>
                      <w:rFonts w:cs="Century Gothic"/>
                      <w:i/>
                      <w:sz w:val="22"/>
                      <w:szCs w:val="22"/>
                    </w:rPr>
                    <w:t>We had 11 people attend LSSP.</w:t>
                  </w:r>
                  <w:r w:rsidRPr="00D85C7C">
                    <w:rPr>
                      <w:rFonts w:cs="Century Gothic"/>
                      <w:i/>
                      <w:sz w:val="22"/>
                      <w:szCs w:val="22"/>
                    </w:rPr>
                    <w:tab/>
                  </w:r>
                  <w:r w:rsidRPr="00D85C7C">
                    <w:rPr>
                      <w:rFonts w:cs="Century Gothic"/>
                      <w:i/>
                      <w:sz w:val="22"/>
                      <w:szCs w:val="22"/>
                    </w:rPr>
                    <w:tab/>
                  </w:r>
                  <w:r w:rsidRPr="00D85C7C">
                    <w:rPr>
                      <w:rFonts w:cs="Century Gothic"/>
                      <w:i/>
                      <w:sz w:val="22"/>
                      <w:szCs w:val="22"/>
                    </w:rPr>
                    <w:tab/>
                  </w:r>
                  <w:r w:rsidRPr="00D85C7C">
                    <w:rPr>
                      <w:rFonts w:cs="Century Gothic"/>
                      <w:i/>
                      <w:sz w:val="22"/>
                      <w:szCs w:val="22"/>
                    </w:rPr>
                    <w:tab/>
                    <w:t>We had 11 people attend ICON.</w:t>
                  </w:r>
                </w:p>
                <w:p w:rsidR="00FC1032" w:rsidRPr="00D85C7C" w:rsidRDefault="00FC1032" w:rsidP="005A3E94">
                  <w:pPr>
                    <w:autoSpaceDE w:val="0"/>
                    <w:autoSpaceDN w:val="0"/>
                    <w:adjustRightInd w:val="0"/>
                    <w:rPr>
                      <w:rFonts w:cs="Century Gothic"/>
                      <w:b/>
                      <w:sz w:val="22"/>
                      <w:szCs w:val="22"/>
                      <w:u w:val="single"/>
                    </w:rPr>
                  </w:pPr>
                  <w:r w:rsidRPr="00D85C7C">
                    <w:rPr>
                      <w:rFonts w:cs="Century Gothic"/>
                      <w:b/>
                      <w:sz w:val="22"/>
                      <w:szCs w:val="22"/>
                      <w:u w:val="single"/>
                    </w:rPr>
                    <w:t>Fundraising Goals</w:t>
                  </w:r>
                </w:p>
                <w:p w:rsidR="00FC1032" w:rsidRPr="00D85C7C" w:rsidRDefault="00FC1032" w:rsidP="005A3E94">
                  <w:pPr>
                    <w:autoSpaceDE w:val="0"/>
                    <w:autoSpaceDN w:val="0"/>
                    <w:adjustRightInd w:val="0"/>
                    <w:ind w:firstLine="720"/>
                    <w:rPr>
                      <w:rFonts w:cs="Century Gothic"/>
                      <w:sz w:val="22"/>
                      <w:szCs w:val="22"/>
                    </w:rPr>
                  </w:pPr>
                  <w:r w:rsidRPr="00D85C7C">
                    <w:rPr>
                      <w:rFonts w:cs="Century Gothic"/>
                      <w:sz w:val="22"/>
                      <w:szCs w:val="22"/>
                    </w:rPr>
                    <w:t>Camp Wawbeek: $5,000</w:t>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t>Camp Baycliff: $1,000</w:t>
                  </w:r>
                </w:p>
                <w:p w:rsidR="00FC1032" w:rsidRPr="00D85C7C" w:rsidRDefault="00FC1032" w:rsidP="005A3E94">
                  <w:pPr>
                    <w:autoSpaceDE w:val="0"/>
                    <w:autoSpaceDN w:val="0"/>
                    <w:adjustRightInd w:val="0"/>
                    <w:ind w:firstLine="720"/>
                    <w:rPr>
                      <w:rFonts w:cs="Century Gothic"/>
                      <w:i/>
                      <w:sz w:val="22"/>
                      <w:szCs w:val="22"/>
                    </w:rPr>
                  </w:pPr>
                  <w:r w:rsidRPr="00D85C7C">
                    <w:rPr>
                      <w:rFonts w:cs="Century Gothic"/>
                      <w:sz w:val="22"/>
                      <w:szCs w:val="22"/>
                    </w:rPr>
                    <w:tab/>
                  </w:r>
                  <w:r w:rsidRPr="00D85C7C">
                    <w:rPr>
                      <w:rFonts w:cs="Century Gothic"/>
                      <w:i/>
                      <w:sz w:val="22"/>
                      <w:szCs w:val="22"/>
                    </w:rPr>
                    <w:t xml:space="preserve">We already have $2,164.64 raised for </w:t>
                  </w:r>
                </w:p>
                <w:p w:rsidR="00FC1032" w:rsidRPr="00D85C7C" w:rsidRDefault="00FC1032" w:rsidP="00720862">
                  <w:pPr>
                    <w:autoSpaceDE w:val="0"/>
                    <w:autoSpaceDN w:val="0"/>
                    <w:adjustRightInd w:val="0"/>
                    <w:ind w:left="720" w:firstLine="720"/>
                    <w:rPr>
                      <w:rFonts w:cs="Century Gothic"/>
                      <w:i/>
                      <w:sz w:val="22"/>
                      <w:szCs w:val="22"/>
                    </w:rPr>
                  </w:pPr>
                  <w:r w:rsidRPr="00D85C7C">
                    <w:rPr>
                      <w:rFonts w:cs="Century Gothic"/>
                      <w:i/>
                      <w:sz w:val="22"/>
                      <w:szCs w:val="22"/>
                    </w:rPr>
                    <w:t>Camp Wawbeek, 43% of our goal.</w:t>
                  </w:r>
                </w:p>
                <w:p w:rsidR="00FC1032" w:rsidRPr="00D85C7C" w:rsidRDefault="00FC1032" w:rsidP="005A3E94">
                  <w:pPr>
                    <w:autoSpaceDE w:val="0"/>
                    <w:autoSpaceDN w:val="0"/>
                    <w:adjustRightInd w:val="0"/>
                    <w:ind w:firstLine="720"/>
                    <w:rPr>
                      <w:rFonts w:cs="Century Gothic"/>
                      <w:sz w:val="22"/>
                      <w:szCs w:val="22"/>
                    </w:rPr>
                  </w:pPr>
                  <w:r w:rsidRPr="00D85C7C">
                    <w:rPr>
                      <w:rFonts w:cs="Century Gothic"/>
                      <w:sz w:val="22"/>
                      <w:szCs w:val="22"/>
                    </w:rPr>
                    <w:t>ELIMINATE: $1,800</w:t>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r>
                  <w:r w:rsidRPr="00D85C7C">
                    <w:rPr>
                      <w:rFonts w:cs="Century Gothic"/>
                      <w:sz w:val="22"/>
                      <w:szCs w:val="22"/>
                    </w:rPr>
                    <w:tab/>
                    <w:t>Other Charities: $8,200</w:t>
                  </w:r>
                </w:p>
                <w:p w:rsidR="00FC1032" w:rsidRPr="00D85C7C" w:rsidRDefault="00FC1032" w:rsidP="005A3E94">
                  <w:pPr>
                    <w:autoSpaceDE w:val="0"/>
                    <w:autoSpaceDN w:val="0"/>
                    <w:adjustRightInd w:val="0"/>
                    <w:ind w:firstLine="720"/>
                    <w:rPr>
                      <w:rFonts w:cs="Century Gothic"/>
                      <w:i/>
                      <w:sz w:val="22"/>
                      <w:szCs w:val="22"/>
                    </w:rPr>
                  </w:pPr>
                  <w:r w:rsidRPr="00D85C7C">
                    <w:rPr>
                      <w:rFonts w:cs="Century Gothic"/>
                      <w:sz w:val="22"/>
                      <w:szCs w:val="22"/>
                    </w:rPr>
                    <w:tab/>
                  </w:r>
                  <w:r w:rsidRPr="00D85C7C">
                    <w:rPr>
                      <w:rFonts w:cs="Century Gothic"/>
                      <w:i/>
                      <w:sz w:val="22"/>
                      <w:szCs w:val="22"/>
                    </w:rPr>
                    <w:t xml:space="preserve">We have $1,724 raised for our partner </w:t>
                  </w:r>
                  <w:r w:rsidRPr="00D85C7C">
                    <w:rPr>
                      <w:rFonts w:cs="Century Gothic"/>
                      <w:i/>
                      <w:sz w:val="22"/>
                      <w:szCs w:val="22"/>
                    </w:rPr>
                    <w:tab/>
                  </w:r>
                  <w:r w:rsidRPr="00D85C7C">
                    <w:rPr>
                      <w:rFonts w:cs="Century Gothic"/>
                      <w:i/>
                      <w:sz w:val="22"/>
                      <w:szCs w:val="22"/>
                    </w:rPr>
                    <w:tab/>
                  </w:r>
                  <w:r w:rsidRPr="00D85C7C">
                    <w:rPr>
                      <w:rFonts w:cs="Century Gothic"/>
                      <w:i/>
                      <w:sz w:val="22"/>
                      <w:szCs w:val="22"/>
                    </w:rPr>
                    <w:tab/>
                    <w:t xml:space="preserve">We have raised $1,899.25 for other </w:t>
                  </w:r>
                </w:p>
                <w:p w:rsidR="00FC1032" w:rsidRPr="00D85C7C" w:rsidRDefault="00FC1032" w:rsidP="00DC08DF">
                  <w:pPr>
                    <w:autoSpaceDE w:val="0"/>
                    <w:autoSpaceDN w:val="0"/>
                    <w:adjustRightInd w:val="0"/>
                    <w:ind w:left="720" w:firstLine="720"/>
                    <w:rPr>
                      <w:rFonts w:cs="Century Gothic"/>
                      <w:i/>
                      <w:sz w:val="22"/>
                      <w:szCs w:val="22"/>
                    </w:rPr>
                  </w:pPr>
                  <w:r w:rsidRPr="00D85C7C">
                    <w:rPr>
                      <w:rFonts w:cs="Century Gothic"/>
                      <w:i/>
                      <w:sz w:val="22"/>
                      <w:szCs w:val="22"/>
                    </w:rPr>
                    <w:t>ELIMINATE, which is 96% of our goal.</w:t>
                  </w:r>
                  <w:r w:rsidRPr="00D85C7C">
                    <w:rPr>
                      <w:rFonts w:cs="Century Gothic"/>
                      <w:i/>
                      <w:sz w:val="22"/>
                      <w:szCs w:val="22"/>
                    </w:rPr>
                    <w:tab/>
                  </w:r>
                  <w:r w:rsidRPr="00D85C7C">
                    <w:rPr>
                      <w:rFonts w:cs="Century Gothic"/>
                      <w:i/>
                      <w:sz w:val="22"/>
                      <w:szCs w:val="22"/>
                    </w:rPr>
                    <w:tab/>
                  </w:r>
                  <w:r w:rsidRPr="00D85C7C">
                    <w:rPr>
                      <w:rFonts w:cs="Century Gothic"/>
                      <w:i/>
                      <w:sz w:val="22"/>
                      <w:szCs w:val="22"/>
                    </w:rPr>
                    <w:tab/>
                    <w:t>Charities, which is 23% of our goals.</w:t>
                  </w:r>
                </w:p>
                <w:p w:rsidR="00FC1032" w:rsidRPr="006C7890" w:rsidRDefault="00FC1032">
                  <w:pPr>
                    <w:contextualSpacing/>
                  </w:pPr>
                </w:p>
              </w:txbxContent>
            </v:textbox>
          </v:shape>
        </w:pict>
      </w:r>
      <w:r>
        <w:rPr>
          <w:noProof/>
        </w:rPr>
        <w:pict>
          <v:shape id="Text Box 13" o:spid="_x0000_s1046" type="#_x0000_t202" style="position:absolute;margin-left:461.25pt;margin-top:680.25pt;width:58.5pt;height:2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82gAIAAGs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" filled="f" stroked="f" strokeweight=".5pt">
            <v:textbox>
              <w:txbxContent>
                <w:p w:rsidR="00FC1032" w:rsidRPr="005A68A9" w:rsidRDefault="00FC1032">
                  <w:pPr>
                    <w:rPr>
                      <w:sz w:val="20"/>
                      <w:szCs w:val="20"/>
                    </w:rPr>
                  </w:pPr>
                  <w:r w:rsidRPr="005A68A9">
                    <w:rPr>
                      <w:sz w:val="20"/>
                      <w:szCs w:val="20"/>
                    </w:rPr>
                    <w:t>Page 2</w:t>
                  </w:r>
                </w:p>
              </w:txbxContent>
            </v:textbox>
          </v:shape>
        </w:pict>
      </w:r>
      <w:r>
        <w:rPr>
          <w:noProof/>
        </w:rPr>
        <w:pict>
          <v:shape id="Text Box 14" o:spid="_x0000_s1047" type="#_x0000_t202" style="position:absolute;margin-left:61.5pt;margin-top:-60.75pt;width:371.25pt;height:38.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" fillcolor="#e0c8ea" strokecolor="#614d7d" strokeweight="3pt">
            <v:textbox>
              <w:txbxContent>
                <w:p w:rsidR="00FC1032" w:rsidRPr="006F1305" w:rsidRDefault="00FC1032" w:rsidP="00F8334C">
                  <w:pPr>
                    <w:spacing w:line="276" w:lineRule="auto"/>
                    <w:rPr>
                      <w:sz w:val="48"/>
                      <w:szCs w:val="48"/>
                    </w:rPr>
                  </w:pPr>
                  <w:r w:rsidRPr="006F1305">
                    <w:rPr>
                      <w:sz w:val="48"/>
                      <w:szCs w:val="48"/>
                    </w:rPr>
                    <w:t>W-UM District Goals 2011-2012 Update</w:t>
                  </w: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sidP="006F32E4">
      <w:r>
        <w:br w:type="column"/>
      </w:r>
      <w:r>
        <w:rPr>
          <w:noProof/>
        </w:rPr>
        <w:pict>
          <v:shape id="Text Box 15" o:spid="_x0000_s1048" type="#_x0000_t202" style="position:absolute;margin-left:341.25pt;margin-top:12.75pt;width:180.75pt;height:128.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" fillcolor="#6d5047" stroked="f" strokeweight=".5pt">
            <v:textbox>
              <w:txbxContent>
                <w:p w:rsidR="00FC1032" w:rsidRDefault="00FC1032" w:rsidP="00322FDD">
                  <w:r w:rsidRPr="00D3429F">
                    <w:rPr>
                      <w:noProof/>
                    </w:rPr>
                    <w:pict>
                      <v:shape id="Picture 27" o:spid="_x0000_i1034" type="#_x0000_t75" style="width:165.75pt;height:124.5pt;visibility:visible">
                        <v:imagedata r:id="rId8" o:title=""/>
                      </v:shape>
                    </w:pict>
                  </w:r>
                </w:p>
              </w:txbxContent>
            </v:textbox>
          </v:shape>
        </w:pict>
      </w:r>
      <w:r>
        <w:rPr>
          <w:noProof/>
        </w:rPr>
        <w:pict>
          <v:shape id="Text Box 16" o:spid="_x0000_s1049" type="#_x0000_t202" style="position:absolute;margin-left:378.75pt;margin-top:-49.5pt;width:148.5pt;height:50.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" fillcolor="#90d7e7" strokecolor="#6d5047" strokeweight="2.25pt">
            <v:textbox>
              <w:txbxContent>
                <w:p w:rsidR="00FC1032" w:rsidRPr="00030E17" w:rsidRDefault="00FC1032" w:rsidP="00E07A3B">
                  <w:pPr>
                    <w:jc w:val="center"/>
                    <w:rPr>
                      <w:b/>
                      <w:color w:val="6D5047"/>
                      <w:sz w:val="32"/>
                      <w:szCs w:val="32"/>
                    </w:rPr>
                  </w:pPr>
                  <w:r w:rsidRPr="00030E17">
                    <w:rPr>
                      <w:b/>
                      <w:color w:val="6D5047"/>
                      <w:sz w:val="32"/>
                      <w:szCs w:val="32"/>
                    </w:rPr>
                    <w:t xml:space="preserve">By: </w:t>
                  </w:r>
                  <w:r>
                    <w:rPr>
                      <w:b/>
                      <w:color w:val="6D5047"/>
                      <w:sz w:val="32"/>
                      <w:szCs w:val="32"/>
                    </w:rPr>
                    <w:t>Amanda Marfisi</w:t>
                  </w:r>
                </w:p>
              </w:txbxContent>
            </v:textbox>
          </v:shape>
        </w:pict>
      </w:r>
      <w:r>
        <w:rPr>
          <w:noProof/>
        </w:rPr>
        <w:pict>
          <v:shape id="Text Box 20" o:spid="_x0000_s1050" type="#_x0000_t202" style="position:absolute;margin-left:-62.3pt;margin-top:-63.75pt;width:452.25pt;height:71.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" strokecolor="#90d7e7" strokeweight="2.25pt">
            <v:textbox>
              <w:txbxContent>
                <w:p w:rsidR="00FC1032" w:rsidRPr="001663CD" w:rsidRDefault="00FC1032" w:rsidP="00784EC9">
                  <w:pPr>
                    <w:jc w:val="center"/>
                    <w:rPr>
                      <w:rFonts w:ascii="Lucida Calligraphy" w:hAnsi="Lucida Calligraphy"/>
                      <w:color w:val="6D5047"/>
                      <w:sz w:val="48"/>
                      <w:szCs w:val="48"/>
                    </w:rPr>
                  </w:pPr>
                  <w:r w:rsidRPr="001663CD">
                    <w:rPr>
                      <w:rFonts w:ascii="Lucida Calligraphy" w:hAnsi="Lucida Calligraphy"/>
                      <w:color w:val="6D5047"/>
                      <w:sz w:val="48"/>
                      <w:szCs w:val="48"/>
                    </w:rPr>
                    <w:t xml:space="preserve">Large-Scale Service Project </w:t>
                  </w:r>
                  <w:r>
                    <w:rPr>
                      <w:rFonts w:ascii="Lucida Calligraphy" w:hAnsi="Lucida Calligraphy"/>
                      <w:color w:val="6D5047"/>
                      <w:sz w:val="48"/>
                      <w:szCs w:val="48"/>
                    </w:rPr>
                    <w:t>and International Convention</w:t>
                  </w:r>
                  <w:r w:rsidRPr="001663CD">
                    <w:rPr>
                      <w:rFonts w:ascii="Lucida Calligraphy" w:hAnsi="Lucida Calligraphy"/>
                      <w:color w:val="6D5047"/>
                      <w:sz w:val="48"/>
                      <w:szCs w:val="48"/>
                    </w:rPr>
                    <w:t xml:space="preserve"> 2011</w:t>
                  </w:r>
                </w:p>
              </w:txbxContent>
            </v:textbox>
          </v:shape>
        </w:pict>
      </w:r>
    </w:p>
    <w:p w:rsidR="00FC1032" w:rsidRDefault="00FC1032" w:rsidP="006F32E4">
      <w:r>
        <w:rPr>
          <w:noProof/>
        </w:rPr>
        <w:pict>
          <v:shape id="Text Box 17" o:spid="_x0000_s1051" type="#_x0000_t202" style="position:absolute;margin-left:-62.25pt;margin-top:5.55pt;width:584.25pt;height:558.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" strokecolor="#90d7e7" strokeweight="2.25pt">
            <v:textbox>
              <w:txbxContent>
                <w:p w:rsidR="00FC1032" w:rsidRPr="00D85C7C" w:rsidRDefault="00FC1032" w:rsidP="00832E44">
                  <w:pPr>
                    <w:ind w:firstLine="720"/>
                    <w:rPr>
                      <w:rFonts w:ascii="Calibri" w:hAnsi="Calibri" w:cs="Calibri"/>
                      <w:color w:val="000000"/>
                      <w:shd w:val="clear" w:color="auto" w:fill="FFFFFF"/>
                    </w:rPr>
                  </w:pPr>
                  <w:r w:rsidRPr="00D85C7C">
                    <w:rPr>
                      <w:rFonts w:ascii="Calibri" w:hAnsi="Calibri" w:cs="Calibri"/>
                      <w:color w:val="000000"/>
                      <w:shd w:val="clear" w:color="auto" w:fill="FFFFFF"/>
                    </w:rPr>
                    <w:t xml:space="preserve">Whether you were at International Convention or not, I’m going to walk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you through the weekend so that you are enticed to attend or come again!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What better way to kick off our organization’s largest event of the year other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than service. I’m talking about the annual Large-Scale Service Project that took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place a couple days prior to convention. Attendees were getting down, dirty, and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a little bit sandy helping out the Virginia Beach community in many ways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including: beach and park cleanups, building habitat homes, reorganizing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warehouses, and even some projects for our service partners. Two days might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have seemed shorter than usual, but that didn’t stop almost 200 CKI members from completing over 3,700 hours of service!</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Don’t let the numbers stop there. We set a goal for ICON this year for number of attendees that we certainly surpassed with 421 people in attendance (106% of our goal)! These attendees were not disappointed. The weekend was jam packed with CKI opportunity. We kicked off opening session with a bang,</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a surprise pizza, and of course the superfluous harmonies of district cheers. As I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stood up front to greet everyone, I could have sworn I was in a very eclectic zoo!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From crab hats, to teenage mutant ninja turtles, and pirates to keep them all in line I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was pleasantly relieved to know what dedicated CKI members were under these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outfits.</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            Changing into business attire, attendees suited up to attend workshops,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House of Delegates and a few caucus sessions. In each of these attendees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learned the intricacies of the organization as well as the future outlook. Other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than some minor mishaps of technology the House of Delegates sessions ran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smoothly with extremely valuable input from all the members.</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            Changing twice more we flew through our awards night only to end up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in one rocking dance Friday night. The awards were plentiful, the recipients </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xml:space="preserve">joyful, and the crowd cheering everyone on. W-UM District was recognized with </w:t>
                  </w:r>
                </w:p>
                <w:p w:rsidR="00FC1032" w:rsidRPr="00D85C7C" w:rsidRDefault="00FC1032" w:rsidP="00431500">
                  <w:pPr>
                    <w:rPr>
                      <w:rStyle w:val="apple-style-span"/>
                      <w:rFonts w:ascii="Calibri" w:hAnsi="Calibri" w:cs="Calibri"/>
                      <w:color w:val="000000"/>
                      <w:shd w:val="clear" w:color="auto" w:fill="FFFFFF"/>
                    </w:rPr>
                  </w:pPr>
                  <w:r w:rsidRPr="00D85C7C">
                    <w:rPr>
                      <w:rFonts w:ascii="Calibri" w:hAnsi="Calibri" w:cs="Calibri"/>
                      <w:color w:val="000000"/>
                      <w:shd w:val="clear" w:color="auto" w:fill="FFFFFF"/>
                    </w:rPr>
                    <w:t xml:space="preserve">the Spirit Award; Distinguished District Governor- Jill McCamey; </w:t>
                  </w:r>
                  <w:r w:rsidRPr="00D85C7C">
                    <w:rPr>
                      <w:rStyle w:val="apple-style-span"/>
                      <w:rFonts w:ascii="Calibri" w:hAnsi="Calibri" w:cs="Calibri"/>
                      <w:color w:val="000000"/>
                      <w:shd w:val="clear" w:color="auto" w:fill="FFFFFF"/>
                    </w:rPr>
                    <w:t xml:space="preserve">Distinguished </w:t>
                  </w:r>
                </w:p>
                <w:p w:rsidR="00FC1032" w:rsidRPr="00D85C7C" w:rsidRDefault="00FC1032" w:rsidP="00431500">
                  <w:pPr>
                    <w:rPr>
                      <w:rStyle w:val="apple-style-span"/>
                      <w:rFonts w:ascii="Calibri" w:hAnsi="Calibri" w:cs="Calibri"/>
                      <w:color w:val="000000"/>
                      <w:shd w:val="clear" w:color="auto" w:fill="FFFFFF"/>
                    </w:rPr>
                  </w:pPr>
                  <w:r w:rsidRPr="00D85C7C">
                    <w:rPr>
                      <w:rStyle w:val="apple-style-span"/>
                      <w:rFonts w:ascii="Calibri" w:hAnsi="Calibri" w:cs="Calibri"/>
                      <w:color w:val="000000"/>
                      <w:shd w:val="clear" w:color="auto" w:fill="FFFFFF"/>
                    </w:rPr>
                    <w:t xml:space="preserve">District Committee Chair- Lyssa Bergstrom, Sarah Nolan, and Cody Schara; </w:t>
                  </w:r>
                </w:p>
                <w:p w:rsidR="00FC1032" w:rsidRPr="00D85C7C" w:rsidRDefault="00FC1032" w:rsidP="00431500">
                  <w:pPr>
                    <w:rPr>
                      <w:rFonts w:ascii="Calibri" w:hAnsi="Calibri" w:cs="Calibri"/>
                      <w:color w:val="000000"/>
                      <w:shd w:val="clear" w:color="auto" w:fill="FFFFFF"/>
                    </w:rPr>
                  </w:pPr>
                  <w:r w:rsidRPr="00D85C7C">
                    <w:rPr>
                      <w:rStyle w:val="apple-style-span"/>
                      <w:rFonts w:ascii="Calibri" w:hAnsi="Calibri" w:cs="Calibri"/>
                      <w:color w:val="000000"/>
                      <w:shd w:val="clear" w:color="auto" w:fill="FFFFFF"/>
                    </w:rPr>
                    <w:t xml:space="preserve">Distinguished District; UW-Eau Claire- 1st Place Sapphire Division Growth Enhances Membership Award; and UW-Oshkosh- 3rd Place Sapphire Division Growth Enhances Membership Award! </w:t>
                  </w:r>
                  <w:r w:rsidRPr="00D85C7C">
                    <w:rPr>
                      <w:rFonts w:ascii="Calibri" w:hAnsi="Calibri" w:cs="Calibri"/>
                      <w:color w:val="000000"/>
                      <w:shd w:val="clear" w:color="auto" w:fill="FFFFFF"/>
                    </w:rPr>
                    <w:t>The cheering continued through the dance as a fellow CKI member DJ’ed some tunes for everyone to let loose and get their dance on.</w:t>
                  </w:r>
                </w:p>
                <w:p w:rsidR="00FC1032" w:rsidRPr="00D85C7C" w:rsidRDefault="00FC1032" w:rsidP="00431500">
                  <w:pPr>
                    <w:rPr>
                      <w:rFonts w:ascii="Calibri" w:hAnsi="Calibri" w:cs="Calibri"/>
                      <w:color w:val="000000"/>
                      <w:shd w:val="clear" w:color="auto" w:fill="FFFFFF"/>
                    </w:rPr>
                  </w:pPr>
                  <w:r w:rsidRPr="00D85C7C">
                    <w:rPr>
                      <w:rFonts w:ascii="Calibri" w:hAnsi="Calibri" w:cs="Calibri"/>
                      <w:color w:val="000000"/>
                      <w:shd w:val="clear" w:color="auto" w:fill="FFFFFF"/>
                    </w:rPr>
                    <w:t>            The highlight of Saturday’s final session was the acts of talent, final farewells, and anticipation of the newly elected board of officers. Talent included singing, ukuleles, and a bit of audience participation. The farewells were done with minimal tears, but great excitement of the accomplishments of the year, and the anticipation still rises as the newly elected board has taken office. This is only a snapshot of LSSP and ICON, and just like the pictures might reflect thousands of words one cannot dream up those words until they attend. With that I encourage you to attend the 2012 International Convention in New Orleans!</w:t>
                  </w:r>
                </w:p>
                <w:p w:rsidR="00FC1032" w:rsidRPr="00D85C7C" w:rsidRDefault="00FC1032" w:rsidP="00431500">
                  <w:pPr>
                    <w:rPr>
                      <w:rFonts w:ascii="Calibri" w:hAnsi="Calibri" w:cs="Calibri"/>
                    </w:rPr>
                  </w:pPr>
                </w:p>
              </w:txbxContent>
            </v:textbox>
          </v:shape>
        </w:pict>
      </w:r>
    </w:p>
    <w:p w:rsidR="00FC1032" w:rsidRDefault="00FC1032">
      <w:r>
        <w:rPr>
          <w:noProof/>
        </w:rPr>
        <w:pict>
          <v:shape id="_x0000_s1052" type="#_x0000_t202" style="position:absolute;margin-left:320.25pt;margin-top:557.05pt;width:207pt;height:119.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" fillcolor="#6d5047" stroked="f" strokeweight=".5pt">
            <v:textbox>
              <w:txbxContent>
                <w:p w:rsidR="00FC1032" w:rsidRDefault="00FC1032" w:rsidP="00F6624B">
                  <w:r w:rsidRPr="00D3429F">
                    <w:rPr>
                      <w:noProof/>
                    </w:rPr>
                    <w:pict>
                      <v:shape id="Picture 29" o:spid="_x0000_i1036" type="#_x0000_t75" style="width:180pt;height:101.25pt;visibility:visible">
                        <v:imagedata r:id="rId9" o:title=""/>
                      </v:shape>
                    </w:pict>
                  </w:r>
                </w:p>
              </w:txbxContent>
            </v:textbox>
          </v:shape>
        </w:pict>
      </w:r>
      <w:r>
        <w:rPr>
          <w:noProof/>
        </w:rPr>
        <w:pict>
          <v:shape id="Text Box 19" o:spid="_x0000_s1053" type="#_x0000_t202" style="position:absolute;margin-left:132pt;margin-top:557.05pt;width:188.25pt;height:119.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" fillcolor="#6d5047" stroked="f" strokeweight=".5pt">
            <v:textbox>
              <w:txbxContent>
                <w:p w:rsidR="00FC1032" w:rsidRDefault="00FC1032" w:rsidP="00F6624B">
                  <w:r w:rsidRPr="00D3429F">
                    <w:rPr>
                      <w:noProof/>
                    </w:rPr>
                    <w:pict>
                      <v:shape id="Picture 30" o:spid="_x0000_i1038" type="#_x0000_t75" style="width:172.5pt;height:129.75pt;visibility:visible">
                        <v:imagedata r:id="rId10" o:title=""/>
                      </v:shape>
                    </w:pict>
                  </w:r>
                </w:p>
              </w:txbxContent>
            </v:textbox>
          </v:shape>
        </w:pict>
      </w:r>
      <w:r>
        <w:rPr>
          <w:noProof/>
        </w:rPr>
        <w:pict>
          <v:shape id="Text Box 24" o:spid="_x0000_s1054" type="#_x0000_t202" style="position:absolute;margin-left:-60.75pt;margin-top:557.05pt;width:195pt;height:119.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" fillcolor="#6d5047" stroked="f" strokeweight=".5pt">
            <v:textbox>
              <w:txbxContent>
                <w:p w:rsidR="00FC1032" w:rsidRDefault="00FC1032" w:rsidP="00F6624B">
                  <w:r w:rsidRPr="00D3429F">
                    <w:rPr>
                      <w:noProof/>
                    </w:rPr>
                    <w:pict>
                      <v:shape id="Picture 28" o:spid="_x0000_i1040" type="#_x0000_t75" style="width:180pt;height:101.25pt;visibility:visible">
                        <v:imagedata r:id="rId11" o:title=""/>
                      </v:shape>
                    </w:pict>
                  </w:r>
                </w:p>
              </w:txbxContent>
            </v:textbox>
          </v:shape>
        </w:pict>
      </w:r>
      <w:r>
        <w:rPr>
          <w:noProof/>
        </w:rPr>
        <w:pict>
          <v:shape id="Text Box 31" o:spid="_x0000_s1055" type="#_x0000_t202" style="position:absolute;margin-left:467.25pt;margin-top:527.05pt;width:51pt;height:18.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" stroked="f" strokeweight=".5pt">
            <v:textbox>
              <w:txbxContent>
                <w:p w:rsidR="00FC1032" w:rsidRPr="00D85C7C" w:rsidRDefault="00FC1032">
                  <w:pPr>
                    <w:rPr>
                      <w:rFonts w:cs="Calibri"/>
                      <w:sz w:val="20"/>
                      <w:szCs w:val="20"/>
                    </w:rPr>
                  </w:pPr>
                  <w:r w:rsidRPr="00D85C7C">
                    <w:rPr>
                      <w:rFonts w:cs="Calibri"/>
                      <w:sz w:val="20"/>
                      <w:szCs w:val="20"/>
                    </w:rPr>
                    <w:t>Page 3</w:t>
                  </w:r>
                </w:p>
              </w:txbxContent>
            </v:textbox>
          </v:shape>
        </w:pict>
      </w:r>
      <w:r>
        <w:rPr>
          <w:noProof/>
        </w:rPr>
        <w:pict>
          <v:shape id="Text Box 25" o:spid="_x0000_s1056" type="#_x0000_t202" style="position:absolute;margin-left:345.75pt;margin-top:176.05pt;width:189pt;height:110.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" fillcolor="#6d5047" stroked="f" strokeweight=".5pt">
            <v:textbox>
              <w:txbxContent>
                <w:p w:rsidR="00FC1032" w:rsidRDefault="00FC1032">
                  <w:r w:rsidRPr="00D3429F">
                    <w:rPr>
                      <w:noProof/>
                    </w:rPr>
                    <w:pict>
                      <v:shape id="Picture 64" o:spid="_x0000_i1042" type="#_x0000_t75" style="width:172.5pt;height:129.75pt;visibility:visible">
                        <v:imagedata r:id="rId12" o:title=""/>
                      </v:shape>
                    </w:pict>
                  </w:r>
                </w:p>
              </w:txbxContent>
            </v:textbox>
          </v:shape>
        </w:pict>
      </w:r>
      <w:r>
        <w:rPr>
          <w:noProof/>
        </w:rPr>
        <w:pict>
          <v:shape id="Text Box 26" o:spid="_x0000_s1057" type="#_x0000_t202" style="position:absolute;margin-left:339.75pt;margin-top:295.3pt;width:195pt;height:111.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" fillcolor="#6d5047" stroked="f" strokeweight=".5pt">
            <v:textbox>
              <w:txbxContent>
                <w:p w:rsidR="00FC1032" w:rsidRDefault="00FC1032" w:rsidP="006B4309">
                  <w:r w:rsidRPr="00D3429F">
                    <w:rPr>
                      <w:noProof/>
                    </w:rPr>
                    <w:pict>
                      <v:shape id="Picture 65" o:spid="_x0000_i1044" type="#_x0000_t75" style="width:180pt;height:101.25pt;visibility:visible">
                        <v:imagedata r:id="rId13" o:title=""/>
                      </v:shape>
                    </w:pict>
                  </w: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br w:type="column"/>
      </w:r>
      <w:r>
        <w:rPr>
          <w:noProof/>
        </w:rPr>
        <w:pict>
          <v:shape id="Text Box 66" o:spid="_x0000_s1058" type="#_x0000_t202" style="position:absolute;margin-left:324pt;margin-top:-50.25pt;width:183pt;height:18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" fillcolor="#ffc679" strokecolor="#e98300" strokeweight="2.25pt">
            <v:textbox>
              <w:txbxContent>
                <w:p w:rsidR="00FC1032" w:rsidRDefault="00FC1032">
                  <w:r w:rsidRPr="00D3429F">
                    <w:rPr>
                      <w:noProof/>
                    </w:rPr>
                    <w:pict>
                      <v:shape id="Picture 71" o:spid="_x0000_i1046" type="#_x0000_t75" style="width:171.75pt;height:177.75pt;visibility:visible">
                        <v:imagedata r:id="rId14" o:title=""/>
                      </v:shape>
                    </w:pict>
                  </w:r>
                </w:p>
              </w:txbxContent>
            </v:textbox>
          </v:shape>
        </w:pict>
      </w:r>
      <w:r>
        <w:rPr>
          <w:noProof/>
        </w:rPr>
        <w:pict>
          <v:shape id="Text Box 67" o:spid="_x0000_s1059" type="#_x0000_t202" style="position:absolute;margin-left:177pt;margin-top:375.75pt;width:345.75pt;height:32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" strokecolor="#e98300" strokeweight="2.25pt">
            <v:textbox>
              <w:txbxContent>
                <w:p w:rsidR="00FC1032" w:rsidRDefault="00FC1032" w:rsidP="00AA6226">
                  <w:pPr>
                    <w:widowControl w:val="0"/>
                    <w:autoSpaceDE w:val="0"/>
                    <w:autoSpaceDN w:val="0"/>
                    <w:adjustRightInd w:val="0"/>
                    <w:spacing w:line="362" w:lineRule="exact"/>
                    <w:ind w:left="203" w:right="-36"/>
                    <w:jc w:val="center"/>
                    <w:rPr>
                      <w:rFonts w:ascii="Papyrus" w:hAnsi="Papyrus" w:cs="Papyrus"/>
                    </w:rPr>
                  </w:pPr>
                  <w:r>
                    <w:rPr>
                      <w:rFonts w:ascii="Papyrus" w:hAnsi="Papyrus" w:cs="Papyrus"/>
                      <w:spacing w:val="20"/>
                      <w:w w:val="98"/>
                      <w:position w:val="5"/>
                    </w:rPr>
                    <w:t>Alvern</w:t>
                  </w:r>
                  <w:r>
                    <w:rPr>
                      <w:rFonts w:ascii="Papyrus" w:hAnsi="Papyrus" w:cs="Papyrus"/>
                      <w:w w:val="98"/>
                      <w:position w:val="5"/>
                    </w:rPr>
                    <w:t>o</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96"/>
                      <w:position w:val="5"/>
                    </w:rPr>
                    <w:t>Colleg</w:t>
                  </w:r>
                  <w:r>
                    <w:rPr>
                      <w:rFonts w:ascii="Papyrus" w:hAnsi="Papyrus" w:cs="Papyrus"/>
                      <w:w w:val="96"/>
                      <w:position w:val="5"/>
                    </w:rPr>
                    <w:t>e</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94"/>
                      <w:position w:val="5"/>
                    </w:rPr>
                    <w:t>Circl</w:t>
                  </w:r>
                  <w:r>
                    <w:rPr>
                      <w:rFonts w:ascii="Papyrus" w:hAnsi="Papyrus" w:cs="Papyrus"/>
                      <w:w w:val="94"/>
                      <w:position w:val="5"/>
                    </w:rPr>
                    <w:t>e</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w w:val="80"/>
                      <w:position w:val="5"/>
                    </w:rPr>
                    <w:t>K</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05"/>
                      <w:position w:val="5"/>
                    </w:rPr>
                    <w:t>Internationa</w:t>
                  </w:r>
                  <w:r>
                    <w:rPr>
                      <w:rFonts w:ascii="Papyrus" w:hAnsi="Papyrus" w:cs="Papyrus"/>
                      <w:w w:val="105"/>
                      <w:position w:val="5"/>
                    </w:rPr>
                    <w:t>l</w:t>
                  </w:r>
                  <w:r>
                    <w:rPr>
                      <w:rFonts w:ascii="Papyrus" w:hAnsi="Papyrus" w:cs="Papyrus"/>
                      <w:spacing w:val="-31"/>
                      <w:position w:val="5"/>
                    </w:rPr>
                    <w:t xml:space="preserve"> </w:t>
                  </w:r>
                </w:p>
                <w:p w:rsidR="00FC1032" w:rsidRDefault="00FC1032" w:rsidP="00AA6226">
                  <w:pPr>
                    <w:widowControl w:val="0"/>
                    <w:autoSpaceDE w:val="0"/>
                    <w:autoSpaceDN w:val="0"/>
                    <w:adjustRightInd w:val="0"/>
                    <w:spacing w:line="370" w:lineRule="exact"/>
                    <w:ind w:left="385" w:right="145"/>
                    <w:jc w:val="center"/>
                    <w:rPr>
                      <w:rFonts w:ascii="Papyrus" w:hAnsi="Papyrus" w:cs="Papyrus"/>
                    </w:rPr>
                  </w:pPr>
                  <w:r>
                    <w:rPr>
                      <w:rFonts w:ascii="Papyrus" w:hAnsi="Papyrus" w:cs="Papyrus"/>
                      <w:spacing w:val="20"/>
                      <w:w w:val="104"/>
                      <w:position w:val="5"/>
                    </w:rPr>
                    <w:t>invite</w:t>
                  </w:r>
                  <w:r>
                    <w:rPr>
                      <w:rFonts w:ascii="Papyrus" w:hAnsi="Papyrus" w:cs="Papyrus"/>
                      <w:w w:val="104"/>
                      <w:position w:val="5"/>
                    </w:rPr>
                    <w:t>s</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06"/>
                      <w:position w:val="5"/>
                    </w:rPr>
                    <w:t>yo</w:t>
                  </w:r>
                  <w:r>
                    <w:rPr>
                      <w:rFonts w:ascii="Papyrus" w:hAnsi="Papyrus" w:cs="Papyrus"/>
                      <w:w w:val="106"/>
                      <w:position w:val="5"/>
                    </w:rPr>
                    <w:t>u</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05"/>
                      <w:position w:val="5"/>
                    </w:rPr>
                    <w:t>t</w:t>
                  </w:r>
                  <w:r>
                    <w:rPr>
                      <w:rFonts w:ascii="Papyrus" w:hAnsi="Papyrus" w:cs="Papyrus"/>
                      <w:w w:val="105"/>
                      <w:position w:val="5"/>
                    </w:rPr>
                    <w:t>o</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04"/>
                      <w:position w:val="5"/>
                    </w:rPr>
                    <w:t>joi</w:t>
                  </w:r>
                  <w:r>
                    <w:rPr>
                      <w:rFonts w:ascii="Papyrus" w:hAnsi="Papyrus" w:cs="Papyrus"/>
                      <w:w w:val="104"/>
                      <w:position w:val="5"/>
                    </w:rPr>
                    <w:t>n</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07"/>
                      <w:position w:val="5"/>
                    </w:rPr>
                    <w:t>the</w:t>
                  </w:r>
                  <w:r>
                    <w:rPr>
                      <w:rFonts w:ascii="Papyrus" w:hAnsi="Papyrus" w:cs="Papyrus"/>
                      <w:w w:val="107"/>
                      <w:position w:val="5"/>
                    </w:rPr>
                    <w:t>m</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04"/>
                      <w:position w:val="5"/>
                    </w:rPr>
                    <w:t>a</w:t>
                  </w:r>
                  <w:r>
                    <w:rPr>
                      <w:rFonts w:ascii="Papyrus" w:hAnsi="Papyrus" w:cs="Papyrus"/>
                      <w:w w:val="104"/>
                      <w:position w:val="5"/>
                    </w:rPr>
                    <w:t>t</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position w:val="5"/>
                    </w:rPr>
                    <w:t>Midnigh</w:t>
                  </w:r>
                  <w:r>
                    <w:rPr>
                      <w:rFonts w:ascii="Papyrus" w:hAnsi="Papyrus" w:cs="Papyrus"/>
                      <w:position w:val="5"/>
                    </w:rPr>
                    <w:t>t</w:t>
                  </w:r>
                  <w:r>
                    <w:rPr>
                      <w:rFonts w:ascii="Papyrus" w:hAnsi="Papyrus" w:cs="Papyrus"/>
                      <w:spacing w:val="-31"/>
                      <w:position w:val="5"/>
                    </w:rPr>
                    <w:t xml:space="preserve"> </w:t>
                  </w:r>
                </w:p>
                <w:p w:rsidR="00FC1032" w:rsidRDefault="00FC1032" w:rsidP="00AA6226">
                  <w:pPr>
                    <w:widowControl w:val="0"/>
                    <w:autoSpaceDE w:val="0"/>
                    <w:autoSpaceDN w:val="0"/>
                    <w:adjustRightInd w:val="0"/>
                    <w:spacing w:line="370" w:lineRule="exact"/>
                    <w:ind w:left="405" w:right="166"/>
                    <w:jc w:val="center"/>
                    <w:rPr>
                      <w:rFonts w:ascii="Papyrus" w:hAnsi="Papyrus" w:cs="Papyrus"/>
                    </w:rPr>
                  </w:pPr>
                  <w:r>
                    <w:rPr>
                      <w:rFonts w:ascii="Papyrus" w:hAnsi="Papyrus" w:cs="Papyrus"/>
                      <w:spacing w:val="20"/>
                      <w:w w:val="102"/>
                      <w:position w:val="5"/>
                    </w:rPr>
                    <w:t>Masquerad</w:t>
                  </w:r>
                  <w:r>
                    <w:rPr>
                      <w:rFonts w:ascii="Papyrus" w:hAnsi="Papyrus" w:cs="Papyrus"/>
                      <w:w w:val="102"/>
                      <w:position w:val="5"/>
                    </w:rPr>
                    <w:t>e</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06"/>
                      <w:position w:val="5"/>
                    </w:rPr>
                    <w:t>o</w:t>
                  </w:r>
                  <w:r>
                    <w:rPr>
                      <w:rFonts w:ascii="Papyrus" w:hAnsi="Papyrus" w:cs="Papyrus"/>
                      <w:w w:val="106"/>
                      <w:position w:val="5"/>
                    </w:rPr>
                    <w:t>n</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99"/>
                      <w:position w:val="5"/>
                    </w:rPr>
                    <w:t>Octobe</w:t>
                  </w:r>
                  <w:r>
                    <w:rPr>
                      <w:rFonts w:ascii="Papyrus" w:hAnsi="Papyrus" w:cs="Papyrus"/>
                      <w:w w:val="99"/>
                      <w:position w:val="5"/>
                    </w:rPr>
                    <w:t>r</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87"/>
                      <w:position w:val="5"/>
                    </w:rPr>
                    <w:t>2</w:t>
                  </w:r>
                  <w:r>
                    <w:rPr>
                      <w:rFonts w:ascii="Papyrus" w:hAnsi="Papyrus" w:cs="Papyrus"/>
                      <w:w w:val="87"/>
                      <w:position w:val="5"/>
                    </w:rPr>
                    <w:t>8</w:t>
                  </w:r>
                  <w:r>
                    <w:rPr>
                      <w:rFonts w:ascii="Papyrus" w:hAnsi="Papyrus" w:cs="Papyrus"/>
                      <w:spacing w:val="-30"/>
                      <w:position w:val="5"/>
                    </w:rPr>
                    <w:t xml:space="preserve"> </w:t>
                  </w:r>
                  <w:r>
                    <w:rPr>
                      <w:rFonts w:ascii="Papyrus" w:hAnsi="Papyrus" w:cs="Papyrus"/>
                      <w:spacing w:val="14"/>
                      <w:w w:val="107"/>
                      <w:position w:val="13"/>
                      <w:sz w:val="16"/>
                      <w:szCs w:val="16"/>
                    </w:rPr>
                    <w:t>t</w:t>
                  </w:r>
                  <w:r>
                    <w:rPr>
                      <w:rFonts w:ascii="Papyrus" w:hAnsi="Papyrus" w:cs="Papyrus"/>
                      <w:w w:val="107"/>
                      <w:position w:val="13"/>
                      <w:sz w:val="16"/>
                      <w:szCs w:val="16"/>
                    </w:rPr>
                    <w:t>h</w:t>
                  </w:r>
                  <w:r>
                    <w:rPr>
                      <w:rFonts w:ascii="Papyrus" w:hAnsi="Papyrus" w:cs="Papyrus"/>
                      <w:spacing w:val="-20"/>
                      <w:position w:val="13"/>
                      <w:sz w:val="16"/>
                      <w:szCs w:val="16"/>
                    </w:rPr>
                    <w:t xml:space="preserve"> </w:t>
                  </w:r>
                  <w:r>
                    <w:rPr>
                      <w:rFonts w:ascii="Papyrus" w:hAnsi="Papyrus" w:cs="Papyrus"/>
                      <w:w w:val="130"/>
                      <w:position w:val="5"/>
                    </w:rPr>
                    <w:t>,</w:t>
                  </w:r>
                  <w:r>
                    <w:rPr>
                      <w:rFonts w:ascii="Papyrus" w:hAnsi="Papyrus" w:cs="Papyrus"/>
                      <w:position w:val="5"/>
                    </w:rPr>
                    <w:t xml:space="preserve"> </w:t>
                  </w:r>
                  <w:r>
                    <w:rPr>
                      <w:rFonts w:ascii="Papyrus" w:hAnsi="Papyrus" w:cs="Papyrus"/>
                      <w:spacing w:val="-8"/>
                      <w:position w:val="5"/>
                    </w:rPr>
                    <w:t xml:space="preserve"> </w:t>
                  </w:r>
                  <w:r>
                    <w:rPr>
                      <w:rFonts w:ascii="Papyrus" w:hAnsi="Papyrus" w:cs="Papyrus"/>
                      <w:spacing w:val="20"/>
                      <w:w w:val="110"/>
                      <w:position w:val="5"/>
                    </w:rPr>
                    <w:t>fro</w:t>
                  </w:r>
                  <w:r>
                    <w:rPr>
                      <w:rFonts w:ascii="Papyrus" w:hAnsi="Papyrus" w:cs="Papyrus"/>
                      <w:w w:val="110"/>
                      <w:position w:val="5"/>
                    </w:rPr>
                    <w:t>m</w:t>
                  </w:r>
                  <w:r>
                    <w:rPr>
                      <w:rFonts w:ascii="Papyrus" w:hAnsi="Papyrus" w:cs="Papyrus"/>
                      <w:spacing w:val="-31"/>
                      <w:position w:val="5"/>
                    </w:rPr>
                    <w:t xml:space="preserve"> </w:t>
                  </w:r>
                </w:p>
                <w:p w:rsidR="00FC1032" w:rsidRDefault="00FC1032" w:rsidP="00AA6226">
                  <w:pPr>
                    <w:widowControl w:val="0"/>
                    <w:autoSpaceDE w:val="0"/>
                    <w:autoSpaceDN w:val="0"/>
                    <w:adjustRightInd w:val="0"/>
                    <w:spacing w:line="370" w:lineRule="exact"/>
                    <w:ind w:left="748" w:right="528"/>
                    <w:jc w:val="center"/>
                    <w:rPr>
                      <w:rFonts w:ascii="Papyrus" w:hAnsi="Papyrus" w:cs="Papyrus"/>
                      <w:w w:val="122"/>
                      <w:position w:val="5"/>
                    </w:rPr>
                  </w:pPr>
                  <w:r>
                    <w:rPr>
                      <w:rFonts w:ascii="Papyrus" w:hAnsi="Papyrus" w:cs="Papyrus"/>
                      <w:spacing w:val="20"/>
                      <w:w w:val="103"/>
                      <w:position w:val="5"/>
                    </w:rPr>
                    <w:t>9p</w:t>
                  </w:r>
                  <w:r>
                    <w:rPr>
                      <w:rFonts w:ascii="Papyrus" w:hAnsi="Papyrus" w:cs="Papyrus"/>
                      <w:w w:val="103"/>
                      <w:position w:val="5"/>
                    </w:rPr>
                    <w:t>m</w:t>
                  </w:r>
                  <w:r>
                    <w:rPr>
                      <w:rFonts w:ascii="Papyrus" w:hAnsi="Papyrus" w:cs="Papyrus"/>
                      <w:spacing w:val="-31"/>
                      <w:position w:val="5"/>
                    </w:rPr>
                    <w:t xml:space="preserve"> </w:t>
                  </w:r>
                  <w:r>
                    <w:rPr>
                      <w:rFonts w:ascii="Papyrus" w:hAnsi="Papyrus" w:cs="Papyrus"/>
                      <w:w w:val="136"/>
                      <w:position w:val="5"/>
                    </w:rPr>
                    <w:t>-</w:t>
                  </w:r>
                  <w:r>
                    <w:rPr>
                      <w:rFonts w:ascii="Papyrus" w:hAnsi="Papyrus" w:cs="Papyrus"/>
                      <w:spacing w:val="-31"/>
                      <w:position w:val="5"/>
                    </w:rPr>
                    <w:t xml:space="preserve"> </w:t>
                  </w:r>
                  <w:r>
                    <w:rPr>
                      <w:rFonts w:ascii="Papyrus" w:hAnsi="Papyrus" w:cs="Papyrus"/>
                      <w:spacing w:val="20"/>
                      <w:position w:val="5"/>
                    </w:rPr>
                    <w:t>Midnigh</w:t>
                  </w:r>
                  <w:r>
                    <w:rPr>
                      <w:rFonts w:ascii="Papyrus" w:hAnsi="Papyrus" w:cs="Papyrus"/>
                      <w:position w:val="5"/>
                    </w:rPr>
                    <w:t>t</w:t>
                  </w:r>
                  <w:r>
                    <w:rPr>
                      <w:rFonts w:ascii="Papyrus" w:hAnsi="Papyrus" w:cs="Papyrus"/>
                      <w:spacing w:val="36"/>
                      <w:position w:val="5"/>
                    </w:rPr>
                    <w:t xml:space="preserve"> </w:t>
                  </w:r>
                  <w:r>
                    <w:rPr>
                      <w:rFonts w:ascii="Papyrus" w:hAnsi="Papyrus" w:cs="Papyrus"/>
                      <w:spacing w:val="20"/>
                      <w:position w:val="5"/>
                    </w:rPr>
                    <w:t>i</w:t>
                  </w:r>
                  <w:r>
                    <w:rPr>
                      <w:rFonts w:ascii="Papyrus" w:hAnsi="Papyrus" w:cs="Papyrus"/>
                      <w:position w:val="5"/>
                    </w:rPr>
                    <w:t>n</w:t>
                  </w:r>
                  <w:r>
                    <w:rPr>
                      <w:rFonts w:ascii="Papyrus" w:hAnsi="Papyrus" w:cs="Papyrus"/>
                      <w:spacing w:val="36"/>
                      <w:position w:val="5"/>
                    </w:rPr>
                    <w:t xml:space="preserve"> </w:t>
                  </w:r>
                  <w:r>
                    <w:rPr>
                      <w:rFonts w:ascii="Papyrus" w:hAnsi="Papyrus" w:cs="Papyrus"/>
                      <w:spacing w:val="20"/>
                      <w:position w:val="5"/>
                    </w:rPr>
                    <w:t>th</w:t>
                  </w:r>
                  <w:r>
                    <w:rPr>
                      <w:rFonts w:ascii="Papyrus" w:hAnsi="Papyrus" w:cs="Papyrus"/>
                      <w:position w:val="5"/>
                    </w:rPr>
                    <w:t xml:space="preserve">e </w:t>
                  </w:r>
                  <w:r>
                    <w:rPr>
                      <w:rFonts w:ascii="Papyrus" w:hAnsi="Papyrus" w:cs="Papyrus"/>
                      <w:spacing w:val="2"/>
                      <w:position w:val="5"/>
                    </w:rPr>
                    <w:t xml:space="preserve"> </w:t>
                  </w:r>
                  <w:r>
                    <w:rPr>
                      <w:rFonts w:ascii="Papyrus" w:hAnsi="Papyrus" w:cs="Papyrus"/>
                      <w:spacing w:val="20"/>
                      <w:position w:val="5"/>
                    </w:rPr>
                    <w:t>Pipelin</w:t>
                  </w:r>
                  <w:r>
                    <w:rPr>
                      <w:rFonts w:ascii="Papyrus" w:hAnsi="Papyrus" w:cs="Papyrus"/>
                      <w:position w:val="5"/>
                    </w:rPr>
                    <w:t>e</w:t>
                  </w:r>
                  <w:r>
                    <w:rPr>
                      <w:rFonts w:ascii="Papyrus" w:hAnsi="Papyrus" w:cs="Papyrus"/>
                      <w:spacing w:val="-14"/>
                      <w:position w:val="5"/>
                    </w:rPr>
                    <w:t xml:space="preserve"> </w:t>
                  </w:r>
                  <w:r>
                    <w:rPr>
                      <w:rFonts w:ascii="Papyrus" w:hAnsi="Papyrus" w:cs="Papyrus"/>
                      <w:w w:val="122"/>
                      <w:position w:val="5"/>
                    </w:rPr>
                    <w:t>!</w:t>
                  </w:r>
                </w:p>
                <w:p w:rsidR="00FC1032" w:rsidRDefault="00FC1032" w:rsidP="00AA6226">
                  <w:pPr>
                    <w:widowControl w:val="0"/>
                    <w:autoSpaceDE w:val="0"/>
                    <w:autoSpaceDN w:val="0"/>
                    <w:adjustRightInd w:val="0"/>
                    <w:spacing w:line="370" w:lineRule="exact"/>
                    <w:ind w:left="748" w:right="528"/>
                    <w:jc w:val="center"/>
                    <w:rPr>
                      <w:rFonts w:ascii="Papyrus" w:hAnsi="Papyrus" w:cs="Papyrus"/>
                    </w:rPr>
                  </w:pPr>
                </w:p>
                <w:p w:rsidR="00FC1032" w:rsidRPr="00AA6226" w:rsidRDefault="00FC1032" w:rsidP="00AA6226">
                  <w:pPr>
                    <w:widowControl w:val="0"/>
                    <w:autoSpaceDE w:val="0"/>
                    <w:autoSpaceDN w:val="0"/>
                    <w:adjustRightInd w:val="0"/>
                    <w:ind w:left="103"/>
                    <w:rPr>
                      <w:rFonts w:ascii="Papyrus" w:hAnsi="Papyrus" w:cs="Papyrus"/>
                    </w:rPr>
                  </w:pPr>
                  <w:r w:rsidRPr="00AA6226">
                    <w:rPr>
                      <w:rFonts w:ascii="Papyrus" w:hAnsi="Papyrus" w:cs="Papyrus"/>
                      <w:spacing w:val="2"/>
                      <w:w w:val="91"/>
                    </w:rPr>
                    <w:t>$5</w:t>
                  </w:r>
                  <w:r w:rsidRPr="00AA6226">
                    <w:rPr>
                      <w:rFonts w:ascii="Papyrus" w:hAnsi="Papyrus" w:cs="Papyrus"/>
                      <w:spacing w:val="1"/>
                      <w:w w:val="134"/>
                    </w:rPr>
                    <w:t>.</w:t>
                  </w:r>
                  <w:r w:rsidRPr="00AA6226">
                    <w:rPr>
                      <w:rFonts w:ascii="Papyrus" w:hAnsi="Papyrus" w:cs="Papyrus"/>
                      <w:spacing w:val="3"/>
                      <w:w w:val="119"/>
                    </w:rPr>
                    <w:t>0</w:t>
                  </w:r>
                  <w:r w:rsidRPr="00AA6226">
                    <w:rPr>
                      <w:rFonts w:ascii="Papyrus" w:hAnsi="Papyrus" w:cs="Papyrus"/>
                      <w:w w:val="119"/>
                    </w:rPr>
                    <w:t>0</w:t>
                  </w:r>
                  <w:r w:rsidRPr="00AA6226">
                    <w:rPr>
                      <w:rFonts w:ascii="Papyrus" w:hAnsi="Papyrus" w:cs="Papyrus"/>
                      <w:spacing w:val="8"/>
                    </w:rPr>
                    <w:t xml:space="preserve"> </w:t>
                  </w:r>
                  <w:r w:rsidRPr="00AA6226">
                    <w:rPr>
                      <w:rFonts w:ascii="Papyrus" w:hAnsi="Papyrus" w:cs="Papyrus"/>
                      <w:spacing w:val="3"/>
                    </w:rPr>
                    <w:t>P</w:t>
                  </w:r>
                  <w:r w:rsidRPr="00AA6226">
                    <w:rPr>
                      <w:rFonts w:ascii="Papyrus" w:hAnsi="Papyrus" w:cs="Papyrus"/>
                      <w:spacing w:val="1"/>
                    </w:rPr>
                    <w:t>r</w:t>
                  </w:r>
                  <w:r w:rsidRPr="00AA6226">
                    <w:rPr>
                      <w:rFonts w:ascii="Papyrus" w:hAnsi="Papyrus" w:cs="Papyrus"/>
                      <w:spacing w:val="2"/>
                    </w:rPr>
                    <w:t>esa</w:t>
                  </w:r>
                  <w:r w:rsidRPr="00AA6226">
                    <w:rPr>
                      <w:rFonts w:ascii="Papyrus" w:hAnsi="Papyrus" w:cs="Papyrus"/>
                      <w:spacing w:val="1"/>
                    </w:rPr>
                    <w:t>l</w:t>
                  </w:r>
                  <w:r w:rsidRPr="00AA6226">
                    <w:rPr>
                      <w:rFonts w:ascii="Papyrus" w:hAnsi="Papyrus" w:cs="Papyrus"/>
                    </w:rPr>
                    <w:t xml:space="preserve">e </w:t>
                  </w:r>
                  <w:r w:rsidRPr="00AA6226">
                    <w:rPr>
                      <w:rFonts w:ascii="Papyrus" w:hAnsi="Papyrus" w:cs="Papyrus"/>
                      <w:spacing w:val="5"/>
                    </w:rPr>
                    <w:t xml:space="preserve"> </w:t>
                  </w:r>
                  <w:r w:rsidRPr="00AA6226">
                    <w:rPr>
                      <w:rFonts w:ascii="Papyrus" w:hAnsi="Papyrus" w:cs="Papyrus"/>
                      <w:spacing w:val="3"/>
                      <w:w w:val="75"/>
                    </w:rPr>
                    <w:t>T</w:t>
                  </w:r>
                  <w:r w:rsidRPr="00AA6226">
                    <w:rPr>
                      <w:rFonts w:ascii="Papyrus" w:hAnsi="Papyrus" w:cs="Papyrus"/>
                      <w:spacing w:val="1"/>
                      <w:w w:val="101"/>
                    </w:rPr>
                    <w:t>i</w:t>
                  </w:r>
                  <w:r w:rsidRPr="00AA6226">
                    <w:rPr>
                      <w:rFonts w:ascii="Papyrus" w:hAnsi="Papyrus" w:cs="Papyrus"/>
                      <w:spacing w:val="2"/>
                      <w:w w:val="109"/>
                    </w:rPr>
                    <w:t>c</w:t>
                  </w:r>
                  <w:r w:rsidRPr="00AA6226">
                    <w:rPr>
                      <w:rFonts w:ascii="Papyrus" w:hAnsi="Papyrus" w:cs="Papyrus"/>
                      <w:spacing w:val="2"/>
                      <w:w w:val="112"/>
                    </w:rPr>
                    <w:t>ke</w:t>
                  </w:r>
                  <w:r w:rsidRPr="00AA6226">
                    <w:rPr>
                      <w:rFonts w:ascii="Papyrus" w:hAnsi="Papyrus" w:cs="Papyrus"/>
                      <w:w w:val="106"/>
                    </w:rPr>
                    <w:t>t</w:t>
                  </w:r>
                  <w:r w:rsidRPr="00AA6226">
                    <w:rPr>
                      <w:rFonts w:ascii="Papyrus" w:hAnsi="Papyrus" w:cs="Papyrus"/>
                      <w:spacing w:val="7"/>
                    </w:rPr>
                    <w:t xml:space="preserve"> </w:t>
                  </w:r>
                  <w:r w:rsidRPr="00AA6226">
                    <w:rPr>
                      <w:rFonts w:ascii="Papyrus" w:hAnsi="Papyrus" w:cs="Papyrus"/>
                      <w:spacing w:val="3"/>
                    </w:rPr>
                    <w:t>P</w:t>
                  </w:r>
                  <w:r w:rsidRPr="00AA6226">
                    <w:rPr>
                      <w:rFonts w:ascii="Papyrus" w:hAnsi="Papyrus" w:cs="Papyrus"/>
                      <w:spacing w:val="1"/>
                    </w:rPr>
                    <w:t>ri</w:t>
                  </w:r>
                  <w:r w:rsidRPr="00AA6226">
                    <w:rPr>
                      <w:rFonts w:ascii="Papyrus" w:hAnsi="Papyrus" w:cs="Papyrus"/>
                      <w:spacing w:val="2"/>
                    </w:rPr>
                    <w:t>c</w:t>
                  </w:r>
                  <w:r w:rsidRPr="00AA6226">
                    <w:rPr>
                      <w:rFonts w:ascii="Papyrus" w:hAnsi="Papyrus" w:cs="Papyrus"/>
                    </w:rPr>
                    <w:t>e</w:t>
                  </w:r>
                  <w:r w:rsidRPr="00AA6226">
                    <w:rPr>
                      <w:rFonts w:ascii="Papyrus" w:hAnsi="Papyrus" w:cs="Papyrus"/>
                      <w:spacing w:val="33"/>
                    </w:rPr>
                    <w:t xml:space="preserve"> </w:t>
                  </w:r>
                  <w:r w:rsidRPr="00AA6226">
                    <w:rPr>
                      <w:rFonts w:ascii="Papyrus" w:hAnsi="Papyrus" w:cs="Papyrus"/>
                      <w:spacing w:val="2"/>
                      <w:w w:val="108"/>
                    </w:rPr>
                    <w:t>o</w:t>
                  </w:r>
                  <w:r w:rsidRPr="00AA6226">
                    <w:rPr>
                      <w:rFonts w:ascii="Papyrus" w:hAnsi="Papyrus" w:cs="Papyrus"/>
                      <w:w w:val="117"/>
                    </w:rPr>
                    <w:t>r</w:t>
                  </w:r>
                </w:p>
                <w:p w:rsidR="00FC1032" w:rsidRPr="00AA6226" w:rsidRDefault="00FC1032" w:rsidP="00AA6226">
                  <w:pPr>
                    <w:widowControl w:val="0"/>
                    <w:autoSpaceDE w:val="0"/>
                    <w:autoSpaceDN w:val="0"/>
                    <w:adjustRightInd w:val="0"/>
                    <w:spacing w:before="10"/>
                    <w:ind w:left="103"/>
                    <w:rPr>
                      <w:rFonts w:ascii="Papyrus" w:hAnsi="Papyrus" w:cs="Papyrus"/>
                    </w:rPr>
                  </w:pPr>
                  <w:r w:rsidRPr="00AA6226">
                    <w:rPr>
                      <w:rFonts w:ascii="Papyrus" w:hAnsi="Papyrus" w:cs="Papyrus"/>
                      <w:spacing w:val="2"/>
                      <w:w w:val="92"/>
                    </w:rPr>
                    <w:t>$8</w:t>
                  </w:r>
                  <w:r w:rsidRPr="00AA6226">
                    <w:rPr>
                      <w:rFonts w:ascii="Papyrus" w:hAnsi="Papyrus" w:cs="Papyrus"/>
                      <w:spacing w:val="1"/>
                      <w:w w:val="134"/>
                    </w:rPr>
                    <w:t>.</w:t>
                  </w:r>
                  <w:r w:rsidRPr="00AA6226">
                    <w:rPr>
                      <w:rFonts w:ascii="Papyrus" w:hAnsi="Papyrus" w:cs="Papyrus"/>
                      <w:spacing w:val="3"/>
                      <w:w w:val="119"/>
                    </w:rPr>
                    <w:t>0</w:t>
                  </w:r>
                  <w:r w:rsidRPr="00AA6226">
                    <w:rPr>
                      <w:rFonts w:ascii="Papyrus" w:hAnsi="Papyrus" w:cs="Papyrus"/>
                      <w:w w:val="119"/>
                    </w:rPr>
                    <w:t>0</w:t>
                  </w:r>
                  <w:r w:rsidRPr="00AA6226">
                    <w:rPr>
                      <w:rFonts w:ascii="Papyrus" w:hAnsi="Papyrus" w:cs="Papyrus"/>
                      <w:spacing w:val="8"/>
                    </w:rPr>
                    <w:t xml:space="preserve"> </w:t>
                  </w:r>
                  <w:r w:rsidRPr="00AA6226">
                    <w:rPr>
                      <w:rFonts w:ascii="Papyrus" w:hAnsi="Papyrus" w:cs="Papyrus"/>
                      <w:spacing w:val="3"/>
                      <w:w w:val="77"/>
                    </w:rPr>
                    <w:t>A</w:t>
                  </w:r>
                  <w:r w:rsidRPr="00AA6226">
                    <w:rPr>
                      <w:rFonts w:ascii="Papyrus" w:hAnsi="Papyrus" w:cs="Papyrus"/>
                      <w:w w:val="106"/>
                    </w:rPr>
                    <w:t>t</w:t>
                  </w:r>
                  <w:r w:rsidRPr="00AA6226">
                    <w:rPr>
                      <w:rFonts w:ascii="Papyrus" w:hAnsi="Papyrus" w:cs="Papyrus"/>
                      <w:spacing w:val="7"/>
                    </w:rPr>
                    <w:t xml:space="preserve"> </w:t>
                  </w:r>
                  <w:r w:rsidRPr="00AA6226">
                    <w:rPr>
                      <w:rFonts w:ascii="Papyrus" w:hAnsi="Papyrus" w:cs="Papyrus"/>
                      <w:spacing w:val="3"/>
                      <w:w w:val="90"/>
                    </w:rPr>
                    <w:t>T</w:t>
                  </w:r>
                  <w:r w:rsidRPr="00AA6226">
                    <w:rPr>
                      <w:rFonts w:ascii="Papyrus" w:hAnsi="Papyrus" w:cs="Papyrus"/>
                      <w:spacing w:val="2"/>
                      <w:w w:val="90"/>
                    </w:rPr>
                    <w:t>h</w:t>
                  </w:r>
                  <w:r w:rsidRPr="00AA6226">
                    <w:rPr>
                      <w:rFonts w:ascii="Papyrus" w:hAnsi="Papyrus" w:cs="Papyrus"/>
                      <w:w w:val="90"/>
                    </w:rPr>
                    <w:t>e</w:t>
                  </w:r>
                  <w:r w:rsidRPr="00AA6226">
                    <w:rPr>
                      <w:rFonts w:ascii="Papyrus" w:hAnsi="Papyrus" w:cs="Papyrus"/>
                      <w:spacing w:val="14"/>
                      <w:w w:val="90"/>
                    </w:rPr>
                    <w:t xml:space="preserve"> </w:t>
                  </w:r>
                  <w:r w:rsidRPr="00AA6226">
                    <w:rPr>
                      <w:rFonts w:ascii="Papyrus" w:hAnsi="Papyrus" w:cs="Papyrus"/>
                      <w:spacing w:val="3"/>
                    </w:rPr>
                    <w:t>D</w:t>
                  </w:r>
                  <w:r w:rsidRPr="00AA6226">
                    <w:rPr>
                      <w:rFonts w:ascii="Papyrus" w:hAnsi="Papyrus" w:cs="Papyrus"/>
                      <w:spacing w:val="2"/>
                    </w:rPr>
                    <w:t>oo</w:t>
                  </w:r>
                  <w:r w:rsidRPr="00AA6226">
                    <w:rPr>
                      <w:rFonts w:ascii="Papyrus" w:hAnsi="Papyrus" w:cs="Papyrus"/>
                    </w:rPr>
                    <w:t>r</w:t>
                  </w:r>
                </w:p>
                <w:p w:rsidR="00FC1032" w:rsidRPr="00AA6226" w:rsidRDefault="00FC1032" w:rsidP="00AA6226">
                  <w:pPr>
                    <w:widowControl w:val="0"/>
                    <w:autoSpaceDE w:val="0"/>
                    <w:autoSpaceDN w:val="0"/>
                    <w:adjustRightInd w:val="0"/>
                    <w:spacing w:before="10" w:line="244" w:lineRule="auto"/>
                    <w:ind w:left="103" w:right="2169"/>
                    <w:rPr>
                      <w:rFonts w:ascii="Papyrus" w:hAnsi="Papyrus" w:cs="Papyrus"/>
                    </w:rPr>
                  </w:pPr>
                  <w:r w:rsidRPr="00AA6226">
                    <w:rPr>
                      <w:rFonts w:ascii="Papyrus" w:hAnsi="Papyrus" w:cs="Papyrus"/>
                      <w:spacing w:val="2"/>
                    </w:rPr>
                    <w:t>(o</w:t>
                  </w:r>
                  <w:r w:rsidRPr="00AA6226">
                    <w:rPr>
                      <w:rFonts w:ascii="Papyrus" w:hAnsi="Papyrus" w:cs="Papyrus"/>
                    </w:rPr>
                    <w:t xml:space="preserve">r </w:t>
                  </w:r>
                  <w:r w:rsidRPr="00AA6226">
                    <w:rPr>
                      <w:rFonts w:ascii="Papyrus" w:hAnsi="Papyrus" w:cs="Papyrus"/>
                      <w:spacing w:val="13"/>
                    </w:rPr>
                    <w:t xml:space="preserve"> </w:t>
                  </w:r>
                  <w:r w:rsidRPr="00AA6226">
                    <w:rPr>
                      <w:rFonts w:ascii="Papyrus" w:hAnsi="Papyrus" w:cs="Papyrus"/>
                      <w:spacing w:val="2"/>
                      <w:w w:val="95"/>
                    </w:rPr>
                    <w:t>$</w:t>
                  </w:r>
                  <w:r w:rsidRPr="00AA6226">
                    <w:rPr>
                      <w:rFonts w:ascii="Papyrus" w:hAnsi="Papyrus" w:cs="Papyrus"/>
                      <w:spacing w:val="2"/>
                      <w:w w:val="88"/>
                    </w:rPr>
                    <w:t>5</w:t>
                  </w:r>
                  <w:r w:rsidRPr="00AA6226">
                    <w:rPr>
                      <w:rFonts w:ascii="Papyrus" w:hAnsi="Papyrus" w:cs="Papyrus"/>
                      <w:spacing w:val="1"/>
                      <w:w w:val="134"/>
                    </w:rPr>
                    <w:t>.</w:t>
                  </w:r>
                  <w:r w:rsidRPr="00AA6226">
                    <w:rPr>
                      <w:rFonts w:ascii="Papyrus" w:hAnsi="Papyrus" w:cs="Papyrus"/>
                      <w:spacing w:val="3"/>
                      <w:w w:val="119"/>
                    </w:rPr>
                    <w:t>0</w:t>
                  </w:r>
                  <w:r w:rsidRPr="00AA6226">
                    <w:rPr>
                      <w:rFonts w:ascii="Papyrus" w:hAnsi="Papyrus" w:cs="Papyrus"/>
                      <w:w w:val="119"/>
                    </w:rPr>
                    <w:t>0</w:t>
                  </w:r>
                  <w:r w:rsidRPr="00AA6226">
                    <w:rPr>
                      <w:rFonts w:ascii="Papyrus" w:hAnsi="Papyrus" w:cs="Papyrus"/>
                      <w:spacing w:val="8"/>
                    </w:rPr>
                    <w:t xml:space="preserve"> </w:t>
                  </w:r>
                  <w:r w:rsidRPr="00AA6226">
                    <w:rPr>
                      <w:rFonts w:ascii="Papyrus" w:hAnsi="Papyrus" w:cs="Papyrus"/>
                      <w:spacing w:val="2"/>
                    </w:rPr>
                    <w:t>a</w:t>
                  </w:r>
                  <w:r w:rsidRPr="00AA6226">
                    <w:rPr>
                      <w:rFonts w:ascii="Papyrus" w:hAnsi="Papyrus" w:cs="Papyrus"/>
                    </w:rPr>
                    <w:t>t</w:t>
                  </w:r>
                  <w:r w:rsidRPr="00AA6226">
                    <w:rPr>
                      <w:rFonts w:ascii="Papyrus" w:hAnsi="Papyrus" w:cs="Papyrus"/>
                      <w:spacing w:val="19"/>
                    </w:rPr>
                    <w:t xml:space="preserve"> </w:t>
                  </w:r>
                  <w:r w:rsidRPr="00AA6226">
                    <w:rPr>
                      <w:rFonts w:ascii="Papyrus" w:hAnsi="Papyrus" w:cs="Papyrus"/>
                      <w:spacing w:val="1"/>
                    </w:rPr>
                    <w:t>t</w:t>
                  </w:r>
                  <w:r w:rsidRPr="00AA6226">
                    <w:rPr>
                      <w:rFonts w:ascii="Papyrus" w:hAnsi="Papyrus" w:cs="Papyrus"/>
                      <w:spacing w:val="2"/>
                    </w:rPr>
                    <w:t>h</w:t>
                  </w:r>
                  <w:r w:rsidRPr="00AA6226">
                    <w:rPr>
                      <w:rFonts w:ascii="Papyrus" w:hAnsi="Papyrus" w:cs="Papyrus"/>
                    </w:rPr>
                    <w:t>e</w:t>
                  </w:r>
                  <w:r w:rsidRPr="00AA6226">
                    <w:rPr>
                      <w:rFonts w:ascii="Papyrus" w:hAnsi="Papyrus" w:cs="Papyrus"/>
                      <w:spacing w:val="32"/>
                    </w:rPr>
                    <w:t xml:space="preserve"> </w:t>
                  </w:r>
                  <w:r w:rsidRPr="00AA6226">
                    <w:rPr>
                      <w:rFonts w:ascii="Papyrus" w:hAnsi="Papyrus" w:cs="Papyrus"/>
                      <w:spacing w:val="2"/>
                    </w:rPr>
                    <w:t>doo</w:t>
                  </w:r>
                  <w:r w:rsidRPr="00AA6226">
                    <w:rPr>
                      <w:rFonts w:ascii="Papyrus" w:hAnsi="Papyrus" w:cs="Papyrus"/>
                    </w:rPr>
                    <w:t>r</w:t>
                  </w:r>
                  <w:r w:rsidRPr="00AA6226">
                    <w:rPr>
                      <w:rFonts w:ascii="Papyrus" w:hAnsi="Papyrus" w:cs="Papyrus"/>
                      <w:spacing w:val="40"/>
                    </w:rPr>
                    <w:t xml:space="preserve"> </w:t>
                  </w:r>
                  <w:r w:rsidRPr="00AA6226">
                    <w:rPr>
                      <w:rFonts w:ascii="Papyrus" w:hAnsi="Papyrus" w:cs="Papyrus"/>
                      <w:spacing w:val="3"/>
                    </w:rPr>
                    <w:t>w</w:t>
                  </w:r>
                  <w:r w:rsidRPr="00AA6226">
                    <w:rPr>
                      <w:rFonts w:ascii="Papyrus" w:hAnsi="Papyrus" w:cs="Papyrus"/>
                      <w:spacing w:val="1"/>
                    </w:rPr>
                    <w:t>it</w:t>
                  </w:r>
                  <w:r w:rsidRPr="00AA6226">
                    <w:rPr>
                      <w:rFonts w:ascii="Papyrus" w:hAnsi="Papyrus" w:cs="Papyrus"/>
                    </w:rPr>
                    <w:t>h</w:t>
                  </w:r>
                  <w:r w:rsidRPr="00AA6226">
                    <w:rPr>
                      <w:rFonts w:ascii="Papyrus" w:hAnsi="Papyrus" w:cs="Papyrus"/>
                      <w:spacing w:val="36"/>
                    </w:rPr>
                    <w:t xml:space="preserve"> </w:t>
                  </w:r>
                  <w:r w:rsidRPr="00AA6226">
                    <w:rPr>
                      <w:rFonts w:ascii="Papyrus" w:hAnsi="Papyrus" w:cs="Papyrus"/>
                    </w:rPr>
                    <w:t xml:space="preserve">3 </w:t>
                  </w:r>
                  <w:r w:rsidRPr="00AA6226">
                    <w:rPr>
                      <w:rFonts w:ascii="Papyrus" w:hAnsi="Papyrus" w:cs="Papyrus"/>
                      <w:spacing w:val="2"/>
                    </w:rPr>
                    <w:t>canne</w:t>
                  </w:r>
                  <w:r w:rsidRPr="00AA6226">
                    <w:rPr>
                      <w:rFonts w:ascii="Papyrus" w:hAnsi="Papyrus" w:cs="Papyrus"/>
                    </w:rPr>
                    <w:t xml:space="preserve">d </w:t>
                  </w:r>
                  <w:r w:rsidRPr="00AA6226">
                    <w:rPr>
                      <w:rFonts w:ascii="Papyrus" w:hAnsi="Papyrus" w:cs="Papyrus"/>
                      <w:spacing w:val="1"/>
                    </w:rPr>
                    <w:t xml:space="preserve"> </w:t>
                  </w:r>
                  <w:r w:rsidRPr="00AA6226">
                    <w:rPr>
                      <w:rFonts w:ascii="Papyrus" w:hAnsi="Papyrus" w:cs="Papyrus"/>
                      <w:spacing w:val="2"/>
                    </w:rPr>
                    <w:t>foo</w:t>
                  </w:r>
                  <w:r w:rsidRPr="00AA6226">
                    <w:rPr>
                      <w:rFonts w:ascii="Papyrus" w:hAnsi="Papyrus" w:cs="Papyrus"/>
                    </w:rPr>
                    <w:t>d</w:t>
                  </w:r>
                  <w:r w:rsidRPr="00AA6226">
                    <w:rPr>
                      <w:rFonts w:ascii="Papyrus" w:hAnsi="Papyrus" w:cs="Papyrus"/>
                      <w:spacing w:val="40"/>
                    </w:rPr>
                    <w:t xml:space="preserve"> </w:t>
                  </w:r>
                  <w:r w:rsidRPr="00AA6226">
                    <w:rPr>
                      <w:rFonts w:ascii="Papyrus" w:hAnsi="Papyrus" w:cs="Papyrus"/>
                      <w:spacing w:val="1"/>
                      <w:w w:val="101"/>
                    </w:rPr>
                    <w:t>i</w:t>
                  </w:r>
                  <w:r w:rsidRPr="00AA6226">
                    <w:rPr>
                      <w:rFonts w:ascii="Papyrus" w:hAnsi="Papyrus" w:cs="Papyrus"/>
                      <w:spacing w:val="1"/>
                      <w:w w:val="106"/>
                    </w:rPr>
                    <w:t>t</w:t>
                  </w:r>
                  <w:r w:rsidRPr="00AA6226">
                    <w:rPr>
                      <w:rFonts w:ascii="Papyrus" w:hAnsi="Papyrus" w:cs="Papyrus"/>
                      <w:spacing w:val="2"/>
                      <w:w w:val="110"/>
                    </w:rPr>
                    <w:t>e</w:t>
                  </w:r>
                  <w:r w:rsidRPr="00AA6226">
                    <w:rPr>
                      <w:rFonts w:ascii="Papyrus" w:hAnsi="Papyrus" w:cs="Papyrus"/>
                      <w:spacing w:val="3"/>
                      <w:w w:val="110"/>
                    </w:rPr>
                    <w:t>m</w:t>
                  </w:r>
                  <w:r w:rsidRPr="00AA6226">
                    <w:rPr>
                      <w:rFonts w:ascii="Papyrus" w:hAnsi="Papyrus" w:cs="Papyrus"/>
                      <w:spacing w:val="2"/>
                      <w:w w:val="114"/>
                    </w:rPr>
                    <w:t>s</w:t>
                  </w:r>
                  <w:r w:rsidRPr="00AA6226">
                    <w:rPr>
                      <w:rFonts w:ascii="Papyrus" w:hAnsi="Papyrus" w:cs="Papyrus"/>
                      <w:spacing w:val="1"/>
                      <w:w w:val="114"/>
                    </w:rPr>
                    <w:t>!</w:t>
                  </w:r>
                  <w:r w:rsidRPr="00AA6226">
                    <w:rPr>
                      <w:rFonts w:ascii="Papyrus" w:hAnsi="Papyrus" w:cs="Papyrus"/>
                      <w:w w:val="140"/>
                    </w:rPr>
                    <w:t>)</w:t>
                  </w:r>
                </w:p>
                <w:p w:rsidR="00FC1032" w:rsidRPr="00AA6226" w:rsidRDefault="00FC1032" w:rsidP="00AA6226">
                  <w:pPr>
                    <w:widowControl w:val="0"/>
                    <w:autoSpaceDE w:val="0"/>
                    <w:autoSpaceDN w:val="0"/>
                    <w:adjustRightInd w:val="0"/>
                    <w:spacing w:before="4"/>
                    <w:ind w:left="103"/>
                    <w:rPr>
                      <w:rFonts w:ascii="Papyrus" w:hAnsi="Papyrus" w:cs="Papyrus"/>
                      <w:w w:val="126"/>
                    </w:rPr>
                  </w:pPr>
                  <w:r w:rsidRPr="00AA6226">
                    <w:rPr>
                      <w:rFonts w:ascii="Papyrus" w:hAnsi="Papyrus" w:cs="Papyrus"/>
                      <w:spacing w:val="3"/>
                    </w:rPr>
                    <w:t>C</w:t>
                  </w:r>
                  <w:r w:rsidRPr="00AA6226">
                    <w:rPr>
                      <w:rFonts w:ascii="Papyrus" w:hAnsi="Papyrus" w:cs="Papyrus"/>
                      <w:spacing w:val="2"/>
                    </w:rPr>
                    <w:t>ontac</w:t>
                  </w:r>
                  <w:r w:rsidRPr="00AA6226">
                    <w:rPr>
                      <w:rFonts w:ascii="Papyrus" w:hAnsi="Papyrus" w:cs="Papyrus"/>
                    </w:rPr>
                    <w:t>t</w:t>
                  </w:r>
                  <w:r w:rsidRPr="00AA6226">
                    <w:rPr>
                      <w:rFonts w:ascii="Papyrus" w:hAnsi="Papyrus" w:cs="Papyrus"/>
                      <w:spacing w:val="15"/>
                    </w:rPr>
                    <w:t xml:space="preserve"> </w:t>
                  </w:r>
                  <w:r w:rsidRPr="00AA6226">
                    <w:rPr>
                      <w:rFonts w:ascii="Papyrus" w:hAnsi="Papyrus" w:cs="Papyrus"/>
                    </w:rPr>
                    <w:t>a</w:t>
                  </w:r>
                  <w:r w:rsidRPr="00AA6226">
                    <w:rPr>
                      <w:rFonts w:ascii="Papyrus" w:hAnsi="Papyrus" w:cs="Papyrus"/>
                      <w:spacing w:val="15"/>
                    </w:rPr>
                    <w:t xml:space="preserve"> </w:t>
                  </w:r>
                  <w:r w:rsidRPr="00AA6226">
                    <w:rPr>
                      <w:rFonts w:ascii="Papyrus" w:hAnsi="Papyrus" w:cs="Papyrus"/>
                      <w:spacing w:val="3"/>
                      <w:w w:val="80"/>
                    </w:rPr>
                    <w:t>C</w:t>
                  </w:r>
                  <w:r w:rsidRPr="00AA6226">
                    <w:rPr>
                      <w:rFonts w:ascii="Papyrus" w:hAnsi="Papyrus" w:cs="Papyrus"/>
                      <w:spacing w:val="1"/>
                      <w:w w:val="80"/>
                    </w:rPr>
                    <w:t>i</w:t>
                  </w:r>
                  <w:r w:rsidRPr="00AA6226">
                    <w:rPr>
                      <w:rFonts w:ascii="Papyrus" w:hAnsi="Papyrus" w:cs="Papyrus"/>
                      <w:spacing w:val="2"/>
                      <w:w w:val="117"/>
                    </w:rPr>
                    <w:t>r</w:t>
                  </w:r>
                  <w:r w:rsidRPr="00AA6226">
                    <w:rPr>
                      <w:rFonts w:ascii="Papyrus" w:hAnsi="Papyrus" w:cs="Papyrus"/>
                      <w:spacing w:val="2"/>
                      <w:w w:val="109"/>
                    </w:rPr>
                    <w:t>c</w:t>
                  </w:r>
                  <w:r w:rsidRPr="00AA6226">
                    <w:rPr>
                      <w:rFonts w:ascii="Papyrus" w:hAnsi="Papyrus" w:cs="Papyrus"/>
                      <w:spacing w:val="1"/>
                      <w:w w:val="113"/>
                    </w:rPr>
                    <w:t>l</w:t>
                  </w:r>
                  <w:r w:rsidRPr="00AA6226">
                    <w:rPr>
                      <w:rFonts w:ascii="Papyrus" w:hAnsi="Papyrus" w:cs="Papyrus"/>
                      <w:w w:val="106"/>
                    </w:rPr>
                    <w:t>e</w:t>
                  </w:r>
                  <w:r w:rsidRPr="00AA6226">
                    <w:rPr>
                      <w:rFonts w:ascii="Papyrus" w:hAnsi="Papyrus" w:cs="Papyrus"/>
                      <w:spacing w:val="7"/>
                    </w:rPr>
                    <w:t xml:space="preserve"> </w:t>
                  </w:r>
                  <w:r w:rsidRPr="00AA6226">
                    <w:rPr>
                      <w:rFonts w:ascii="Papyrus" w:hAnsi="Papyrus" w:cs="Papyrus"/>
                      <w:w w:val="83"/>
                    </w:rPr>
                    <w:t>K</w:t>
                  </w:r>
                  <w:r w:rsidRPr="00AA6226">
                    <w:rPr>
                      <w:rFonts w:ascii="Papyrus" w:hAnsi="Papyrus" w:cs="Papyrus"/>
                      <w:spacing w:val="15"/>
                      <w:w w:val="83"/>
                    </w:rPr>
                    <w:t xml:space="preserve"> </w:t>
                  </w:r>
                  <w:r w:rsidRPr="00AA6226">
                    <w:rPr>
                      <w:rFonts w:ascii="Papyrus" w:hAnsi="Papyrus" w:cs="Papyrus"/>
                      <w:spacing w:val="3"/>
                    </w:rPr>
                    <w:t>M</w:t>
                  </w:r>
                  <w:r w:rsidRPr="00AA6226">
                    <w:rPr>
                      <w:rFonts w:ascii="Papyrus" w:hAnsi="Papyrus" w:cs="Papyrus"/>
                      <w:spacing w:val="2"/>
                    </w:rPr>
                    <w:t>e</w:t>
                  </w:r>
                  <w:r w:rsidRPr="00AA6226">
                    <w:rPr>
                      <w:rFonts w:ascii="Papyrus" w:hAnsi="Papyrus" w:cs="Papyrus"/>
                      <w:spacing w:val="3"/>
                    </w:rPr>
                    <w:t>m</w:t>
                  </w:r>
                  <w:r w:rsidRPr="00AA6226">
                    <w:rPr>
                      <w:rFonts w:ascii="Papyrus" w:hAnsi="Papyrus" w:cs="Papyrus"/>
                      <w:spacing w:val="2"/>
                    </w:rPr>
                    <w:t>be</w:t>
                  </w:r>
                  <w:r w:rsidRPr="00AA6226">
                    <w:rPr>
                      <w:rFonts w:ascii="Papyrus" w:hAnsi="Papyrus" w:cs="Papyrus"/>
                    </w:rPr>
                    <w:t>r</w:t>
                  </w:r>
                  <w:r w:rsidRPr="00AA6226">
                    <w:rPr>
                      <w:rFonts w:ascii="Papyrus" w:hAnsi="Papyrus" w:cs="Papyrus"/>
                      <w:spacing w:val="29"/>
                    </w:rPr>
                    <w:t xml:space="preserve"> </w:t>
                  </w:r>
                  <w:r w:rsidRPr="00AA6226">
                    <w:rPr>
                      <w:rFonts w:ascii="Papyrus" w:hAnsi="Papyrus" w:cs="Papyrus"/>
                      <w:spacing w:val="1"/>
                    </w:rPr>
                    <w:t>f</w:t>
                  </w:r>
                  <w:r w:rsidRPr="00AA6226">
                    <w:rPr>
                      <w:rFonts w:ascii="Papyrus" w:hAnsi="Papyrus" w:cs="Papyrus"/>
                      <w:spacing w:val="2"/>
                    </w:rPr>
                    <w:t>o</w:t>
                  </w:r>
                  <w:r w:rsidRPr="00AA6226">
                    <w:rPr>
                      <w:rFonts w:ascii="Papyrus" w:hAnsi="Papyrus" w:cs="Papyrus"/>
                    </w:rPr>
                    <w:t>r</w:t>
                  </w:r>
                  <w:r w:rsidRPr="00AA6226">
                    <w:rPr>
                      <w:rFonts w:ascii="Papyrus" w:hAnsi="Papyrus" w:cs="Papyrus"/>
                      <w:spacing w:val="39"/>
                    </w:rPr>
                    <w:t xml:space="preserve"> </w:t>
                  </w:r>
                  <w:r w:rsidRPr="00AA6226">
                    <w:rPr>
                      <w:rFonts w:ascii="Papyrus" w:hAnsi="Papyrus" w:cs="Papyrus"/>
                      <w:spacing w:val="3"/>
                    </w:rPr>
                    <w:t>m</w:t>
                  </w:r>
                  <w:r w:rsidRPr="00AA6226">
                    <w:rPr>
                      <w:rFonts w:ascii="Papyrus" w:hAnsi="Papyrus" w:cs="Papyrus"/>
                      <w:spacing w:val="2"/>
                    </w:rPr>
                    <w:t>or</w:t>
                  </w:r>
                  <w:r w:rsidRPr="00AA6226">
                    <w:rPr>
                      <w:rFonts w:ascii="Papyrus" w:hAnsi="Papyrus" w:cs="Papyrus"/>
                    </w:rPr>
                    <w:t xml:space="preserve">e </w:t>
                  </w:r>
                  <w:r w:rsidRPr="00AA6226">
                    <w:rPr>
                      <w:rFonts w:ascii="Papyrus" w:hAnsi="Papyrus" w:cs="Papyrus"/>
                      <w:spacing w:val="8"/>
                    </w:rPr>
                    <w:t xml:space="preserve"> </w:t>
                  </w:r>
                  <w:r w:rsidRPr="00AA6226">
                    <w:rPr>
                      <w:rFonts w:ascii="Papyrus" w:hAnsi="Papyrus" w:cs="Papyrus"/>
                      <w:spacing w:val="1"/>
                      <w:w w:val="101"/>
                    </w:rPr>
                    <w:t>i</w:t>
                  </w:r>
                  <w:r w:rsidRPr="00AA6226">
                    <w:rPr>
                      <w:rFonts w:ascii="Papyrus" w:hAnsi="Papyrus" w:cs="Papyrus"/>
                      <w:spacing w:val="2"/>
                      <w:w w:val="110"/>
                    </w:rPr>
                    <w:t>n</w:t>
                  </w:r>
                  <w:r w:rsidRPr="00AA6226">
                    <w:rPr>
                      <w:rFonts w:ascii="Papyrus" w:hAnsi="Papyrus" w:cs="Papyrus"/>
                      <w:spacing w:val="1"/>
                      <w:w w:val="116"/>
                    </w:rPr>
                    <w:t>f</w:t>
                  </w:r>
                  <w:r w:rsidRPr="00AA6226">
                    <w:rPr>
                      <w:rFonts w:ascii="Papyrus" w:hAnsi="Papyrus" w:cs="Papyrus"/>
                      <w:spacing w:val="2"/>
                      <w:w w:val="108"/>
                    </w:rPr>
                    <w:t>o</w:t>
                  </w:r>
                  <w:r w:rsidRPr="00AA6226">
                    <w:rPr>
                      <w:rFonts w:ascii="Papyrus" w:hAnsi="Papyrus" w:cs="Papyrus"/>
                      <w:w w:val="126"/>
                    </w:rPr>
                    <w:t>!</w:t>
                  </w:r>
                </w:p>
                <w:p w:rsidR="00FC1032" w:rsidRPr="00AA6226" w:rsidRDefault="00FC1032" w:rsidP="00AA6226">
                  <w:pPr>
                    <w:widowControl w:val="0"/>
                    <w:autoSpaceDE w:val="0"/>
                    <w:autoSpaceDN w:val="0"/>
                    <w:adjustRightInd w:val="0"/>
                    <w:spacing w:before="4"/>
                    <w:ind w:left="103"/>
                    <w:rPr>
                      <w:rFonts w:ascii="Papyrus" w:hAnsi="Papyrus" w:cs="Papyrus"/>
                    </w:rPr>
                  </w:pPr>
                </w:p>
                <w:p w:rsidR="00FC1032" w:rsidRPr="00AA6226" w:rsidRDefault="00FC1032" w:rsidP="00AA6226">
                  <w:pPr>
                    <w:widowControl w:val="0"/>
                    <w:autoSpaceDE w:val="0"/>
                    <w:autoSpaceDN w:val="0"/>
                    <w:adjustRightInd w:val="0"/>
                    <w:ind w:left="1475" w:right="1236"/>
                    <w:jc w:val="center"/>
                    <w:rPr>
                      <w:rFonts w:ascii="Papyrus" w:hAnsi="Papyrus" w:cs="Papyrus"/>
                    </w:rPr>
                  </w:pPr>
                  <w:r w:rsidRPr="00AA6226">
                    <w:rPr>
                      <w:rFonts w:ascii="Papyrus" w:hAnsi="Papyrus" w:cs="Papyrus"/>
                      <w:spacing w:val="3"/>
                    </w:rPr>
                    <w:t>F</w:t>
                  </w:r>
                  <w:r w:rsidRPr="00AA6226">
                    <w:rPr>
                      <w:rFonts w:ascii="Papyrus" w:hAnsi="Papyrus" w:cs="Papyrus"/>
                      <w:spacing w:val="2"/>
                    </w:rPr>
                    <w:t>re</w:t>
                  </w:r>
                  <w:r w:rsidRPr="00AA6226">
                    <w:rPr>
                      <w:rFonts w:ascii="Papyrus" w:hAnsi="Papyrus" w:cs="Papyrus"/>
                    </w:rPr>
                    <w:t>e</w:t>
                  </w:r>
                  <w:r w:rsidRPr="00AA6226">
                    <w:rPr>
                      <w:rFonts w:ascii="Papyrus" w:hAnsi="Papyrus" w:cs="Papyrus"/>
                      <w:spacing w:val="4"/>
                    </w:rPr>
                    <w:t xml:space="preserve"> </w:t>
                  </w:r>
                  <w:r w:rsidRPr="00AA6226">
                    <w:rPr>
                      <w:rFonts w:ascii="Papyrus" w:hAnsi="Papyrus" w:cs="Papyrus"/>
                      <w:spacing w:val="3"/>
                    </w:rPr>
                    <w:t>Foo</w:t>
                  </w:r>
                  <w:r w:rsidRPr="00AA6226">
                    <w:rPr>
                      <w:rFonts w:ascii="Papyrus" w:hAnsi="Papyrus" w:cs="Papyrus"/>
                    </w:rPr>
                    <w:t>d</w:t>
                  </w:r>
                  <w:r w:rsidRPr="00AA6226">
                    <w:rPr>
                      <w:rFonts w:ascii="Papyrus" w:hAnsi="Papyrus" w:cs="Papyrus"/>
                      <w:spacing w:val="12"/>
                    </w:rPr>
                    <w:t xml:space="preserve"> </w:t>
                  </w:r>
                  <w:r w:rsidRPr="00AA6226">
                    <w:rPr>
                      <w:rFonts w:ascii="Papyrus" w:hAnsi="Papyrus" w:cs="Papyrus"/>
                      <w:spacing w:val="2"/>
                    </w:rPr>
                    <w:t>an</w:t>
                  </w:r>
                  <w:r w:rsidRPr="00AA6226">
                    <w:rPr>
                      <w:rFonts w:ascii="Papyrus" w:hAnsi="Papyrus" w:cs="Papyrus"/>
                    </w:rPr>
                    <w:t>d</w:t>
                  </w:r>
                  <w:r w:rsidRPr="00AA6226">
                    <w:rPr>
                      <w:rFonts w:ascii="Papyrus" w:hAnsi="Papyrus" w:cs="Papyrus"/>
                      <w:spacing w:val="39"/>
                    </w:rPr>
                    <w:t xml:space="preserve"> </w:t>
                  </w:r>
                  <w:r w:rsidRPr="00AA6226">
                    <w:rPr>
                      <w:rFonts w:ascii="Papyrus" w:hAnsi="Papyrus" w:cs="Papyrus"/>
                      <w:spacing w:val="3"/>
                      <w:w w:val="86"/>
                    </w:rPr>
                    <w:t>D</w:t>
                  </w:r>
                  <w:r w:rsidRPr="00AA6226">
                    <w:rPr>
                      <w:rFonts w:ascii="Papyrus" w:hAnsi="Papyrus" w:cs="Papyrus"/>
                      <w:spacing w:val="2"/>
                      <w:w w:val="117"/>
                    </w:rPr>
                    <w:t>r</w:t>
                  </w:r>
                  <w:r w:rsidRPr="00AA6226">
                    <w:rPr>
                      <w:rFonts w:ascii="Papyrus" w:hAnsi="Papyrus" w:cs="Papyrus"/>
                      <w:spacing w:val="1"/>
                      <w:w w:val="101"/>
                    </w:rPr>
                    <w:t>i</w:t>
                  </w:r>
                  <w:r w:rsidRPr="00AA6226">
                    <w:rPr>
                      <w:rFonts w:ascii="Papyrus" w:hAnsi="Papyrus" w:cs="Papyrus"/>
                      <w:spacing w:val="2"/>
                      <w:w w:val="110"/>
                    </w:rPr>
                    <w:t>n</w:t>
                  </w:r>
                  <w:r w:rsidRPr="00AA6226">
                    <w:rPr>
                      <w:rFonts w:ascii="Papyrus" w:hAnsi="Papyrus" w:cs="Papyrus"/>
                      <w:spacing w:val="2"/>
                      <w:w w:val="118"/>
                    </w:rPr>
                    <w:t>k</w:t>
                  </w:r>
                  <w:r w:rsidRPr="00AA6226">
                    <w:rPr>
                      <w:rFonts w:ascii="Papyrus" w:hAnsi="Papyrus" w:cs="Papyrus"/>
                      <w:spacing w:val="2"/>
                      <w:w w:val="108"/>
                    </w:rPr>
                    <w:t>s</w:t>
                  </w:r>
                  <w:r w:rsidRPr="00AA6226">
                    <w:rPr>
                      <w:rFonts w:ascii="Papyrus" w:hAnsi="Papyrus" w:cs="Papyrus"/>
                      <w:w w:val="126"/>
                    </w:rPr>
                    <w:t>!</w:t>
                  </w:r>
                </w:p>
                <w:p w:rsidR="00FC1032" w:rsidRPr="00AA6226" w:rsidRDefault="00FC1032" w:rsidP="00AA6226">
                  <w:pPr>
                    <w:widowControl w:val="0"/>
                    <w:autoSpaceDE w:val="0"/>
                    <w:autoSpaceDN w:val="0"/>
                    <w:adjustRightInd w:val="0"/>
                    <w:spacing w:before="10" w:line="247" w:lineRule="auto"/>
                    <w:ind w:left="648" w:right="411"/>
                    <w:jc w:val="center"/>
                    <w:rPr>
                      <w:rFonts w:ascii="Papyrus" w:hAnsi="Papyrus" w:cs="Papyrus"/>
                    </w:rPr>
                  </w:pPr>
                  <w:r w:rsidRPr="00AA6226">
                    <w:rPr>
                      <w:rFonts w:ascii="Papyrus" w:hAnsi="Papyrus" w:cs="Papyrus"/>
                      <w:spacing w:val="3"/>
                    </w:rPr>
                    <w:t>T</w:t>
                  </w:r>
                  <w:r w:rsidRPr="00AA6226">
                    <w:rPr>
                      <w:rFonts w:ascii="Papyrus" w:hAnsi="Papyrus" w:cs="Papyrus"/>
                      <w:spacing w:val="2"/>
                    </w:rPr>
                    <w:t>aro</w:t>
                  </w:r>
                  <w:r w:rsidRPr="00AA6226">
                    <w:rPr>
                      <w:rFonts w:ascii="Papyrus" w:hAnsi="Papyrus" w:cs="Papyrus"/>
                    </w:rPr>
                    <w:t>t</w:t>
                  </w:r>
                  <w:r w:rsidRPr="00AA6226">
                    <w:rPr>
                      <w:rFonts w:ascii="Papyrus" w:hAnsi="Papyrus" w:cs="Papyrus"/>
                      <w:spacing w:val="4"/>
                    </w:rPr>
                    <w:t xml:space="preserve"> </w:t>
                  </w:r>
                  <w:r w:rsidRPr="00AA6226">
                    <w:rPr>
                      <w:rFonts w:ascii="Papyrus" w:hAnsi="Papyrus" w:cs="Papyrus"/>
                      <w:spacing w:val="3"/>
                      <w:w w:val="76"/>
                    </w:rPr>
                    <w:t>C</w:t>
                  </w:r>
                  <w:r w:rsidRPr="00AA6226">
                    <w:rPr>
                      <w:rFonts w:ascii="Papyrus" w:hAnsi="Papyrus" w:cs="Papyrus"/>
                      <w:spacing w:val="2"/>
                      <w:w w:val="108"/>
                    </w:rPr>
                    <w:t>a</w:t>
                  </w:r>
                  <w:r w:rsidRPr="00AA6226">
                    <w:rPr>
                      <w:rFonts w:ascii="Papyrus" w:hAnsi="Papyrus" w:cs="Papyrus"/>
                      <w:spacing w:val="2"/>
                      <w:w w:val="117"/>
                    </w:rPr>
                    <w:t>r</w:t>
                  </w:r>
                  <w:r w:rsidRPr="00AA6226">
                    <w:rPr>
                      <w:rFonts w:ascii="Papyrus" w:hAnsi="Papyrus" w:cs="Papyrus"/>
                      <w:w w:val="111"/>
                    </w:rPr>
                    <w:t>d</w:t>
                  </w:r>
                  <w:r w:rsidRPr="00AA6226">
                    <w:rPr>
                      <w:rFonts w:ascii="Papyrus" w:hAnsi="Papyrus" w:cs="Papyrus"/>
                      <w:spacing w:val="8"/>
                    </w:rPr>
                    <w:t xml:space="preserve"> </w:t>
                  </w:r>
                  <w:r w:rsidRPr="00AA6226">
                    <w:rPr>
                      <w:rFonts w:ascii="Papyrus" w:hAnsi="Papyrus" w:cs="Papyrus"/>
                      <w:spacing w:val="3"/>
                    </w:rPr>
                    <w:t>R</w:t>
                  </w:r>
                  <w:r w:rsidRPr="00AA6226">
                    <w:rPr>
                      <w:rFonts w:ascii="Papyrus" w:hAnsi="Papyrus" w:cs="Papyrus"/>
                      <w:spacing w:val="2"/>
                    </w:rPr>
                    <w:t>ead</w:t>
                  </w:r>
                  <w:r w:rsidRPr="00AA6226">
                    <w:rPr>
                      <w:rFonts w:ascii="Papyrus" w:hAnsi="Papyrus" w:cs="Papyrus"/>
                      <w:spacing w:val="1"/>
                    </w:rPr>
                    <w:t>i</w:t>
                  </w:r>
                  <w:r w:rsidRPr="00AA6226">
                    <w:rPr>
                      <w:rFonts w:ascii="Papyrus" w:hAnsi="Papyrus" w:cs="Papyrus"/>
                      <w:spacing w:val="2"/>
                    </w:rPr>
                    <w:t>ng</w:t>
                  </w:r>
                  <w:r w:rsidRPr="00AA6226">
                    <w:rPr>
                      <w:rFonts w:ascii="Papyrus" w:hAnsi="Papyrus" w:cs="Papyrus"/>
                    </w:rPr>
                    <w:t xml:space="preserve">s </w:t>
                  </w:r>
                  <w:r w:rsidRPr="00AA6226">
                    <w:rPr>
                      <w:rFonts w:ascii="Papyrus" w:hAnsi="Papyrus" w:cs="Papyrus"/>
                      <w:spacing w:val="2"/>
                    </w:rPr>
                    <w:t xml:space="preserve"> fro</w:t>
                  </w:r>
                  <w:r w:rsidRPr="00AA6226">
                    <w:rPr>
                      <w:rFonts w:ascii="Papyrus" w:hAnsi="Papyrus" w:cs="Papyrus"/>
                    </w:rPr>
                    <w:t xml:space="preserve">m </w:t>
                  </w:r>
                  <w:r w:rsidRPr="00AA6226">
                    <w:rPr>
                      <w:rFonts w:ascii="Papyrus" w:hAnsi="Papyrus" w:cs="Papyrus"/>
                      <w:spacing w:val="14"/>
                    </w:rPr>
                    <w:t xml:space="preserve"> </w:t>
                  </w:r>
                  <w:r w:rsidRPr="00AA6226">
                    <w:rPr>
                      <w:rFonts w:ascii="Papyrus" w:hAnsi="Papyrus" w:cs="Papyrus"/>
                      <w:spacing w:val="2"/>
                      <w:w w:val="94"/>
                    </w:rPr>
                    <w:t>9</w:t>
                  </w:r>
                  <w:r w:rsidRPr="00AA6226">
                    <w:rPr>
                      <w:rFonts w:ascii="Papyrus" w:hAnsi="Papyrus" w:cs="Papyrus"/>
                      <w:spacing w:val="2"/>
                      <w:w w:val="110"/>
                    </w:rPr>
                    <w:t>p</w:t>
                  </w:r>
                  <w:r w:rsidRPr="00AA6226">
                    <w:rPr>
                      <w:rFonts w:ascii="Papyrus" w:hAnsi="Papyrus" w:cs="Papyrus"/>
                      <w:spacing w:val="3"/>
                      <w:w w:val="113"/>
                    </w:rPr>
                    <w:t>m</w:t>
                  </w:r>
                  <w:r w:rsidRPr="00AA6226">
                    <w:rPr>
                      <w:rFonts w:ascii="Papyrus" w:hAnsi="Papyrus" w:cs="Papyrus"/>
                      <w:spacing w:val="2"/>
                      <w:w w:val="139"/>
                    </w:rPr>
                    <w:t>-</w:t>
                  </w:r>
                  <w:r w:rsidRPr="00AA6226">
                    <w:rPr>
                      <w:rFonts w:ascii="Papyrus" w:hAnsi="Papyrus" w:cs="Papyrus"/>
                      <w:spacing w:val="1"/>
                      <w:w w:val="82"/>
                    </w:rPr>
                    <w:t>1</w:t>
                  </w:r>
                  <w:r w:rsidRPr="00AA6226">
                    <w:rPr>
                      <w:rFonts w:ascii="Papyrus" w:hAnsi="Papyrus" w:cs="Papyrus"/>
                      <w:spacing w:val="3"/>
                      <w:w w:val="82"/>
                    </w:rPr>
                    <w:t>0</w:t>
                  </w:r>
                  <w:r w:rsidRPr="00AA6226">
                    <w:rPr>
                      <w:rFonts w:ascii="Papyrus" w:hAnsi="Papyrus" w:cs="Papyrus"/>
                      <w:spacing w:val="3"/>
                      <w:w w:val="110"/>
                    </w:rPr>
                    <w:t>p</w:t>
                  </w:r>
                  <w:r w:rsidRPr="00AA6226">
                    <w:rPr>
                      <w:rFonts w:ascii="Papyrus" w:hAnsi="Papyrus" w:cs="Papyrus"/>
                      <w:w w:val="113"/>
                    </w:rPr>
                    <w:t xml:space="preserve">m </w:t>
                  </w:r>
                  <w:r w:rsidRPr="00AA6226">
                    <w:rPr>
                      <w:rFonts w:ascii="Papyrus" w:hAnsi="Papyrus" w:cs="Papyrus"/>
                      <w:spacing w:val="3"/>
                    </w:rPr>
                    <w:t>H</w:t>
                  </w:r>
                  <w:r w:rsidRPr="00AA6226">
                    <w:rPr>
                      <w:rFonts w:ascii="Papyrus" w:hAnsi="Papyrus" w:cs="Papyrus"/>
                      <w:spacing w:val="2"/>
                    </w:rPr>
                    <w:t>a</w:t>
                  </w:r>
                  <w:r w:rsidRPr="00AA6226">
                    <w:rPr>
                      <w:rFonts w:ascii="Papyrus" w:hAnsi="Papyrus" w:cs="Papyrus"/>
                      <w:spacing w:val="1"/>
                    </w:rPr>
                    <w:t>ll</w:t>
                  </w:r>
                  <w:r w:rsidRPr="00AA6226">
                    <w:rPr>
                      <w:rFonts w:ascii="Papyrus" w:hAnsi="Papyrus" w:cs="Papyrus"/>
                      <w:spacing w:val="2"/>
                    </w:rPr>
                    <w:t>o</w:t>
                  </w:r>
                  <w:r w:rsidRPr="00AA6226">
                    <w:rPr>
                      <w:rFonts w:ascii="Papyrus" w:hAnsi="Papyrus" w:cs="Papyrus"/>
                      <w:spacing w:val="3"/>
                    </w:rPr>
                    <w:t>w</w:t>
                  </w:r>
                  <w:r w:rsidRPr="00AA6226">
                    <w:rPr>
                      <w:rFonts w:ascii="Papyrus" w:hAnsi="Papyrus" w:cs="Papyrus"/>
                      <w:spacing w:val="2"/>
                    </w:rPr>
                    <w:t>ee</w:t>
                  </w:r>
                  <w:r w:rsidRPr="00AA6226">
                    <w:rPr>
                      <w:rFonts w:ascii="Papyrus" w:hAnsi="Papyrus" w:cs="Papyrus"/>
                    </w:rPr>
                    <w:t>n</w:t>
                  </w:r>
                  <w:r w:rsidRPr="00AA6226">
                    <w:rPr>
                      <w:rFonts w:ascii="Papyrus" w:hAnsi="Papyrus" w:cs="Papyrus"/>
                      <w:spacing w:val="16"/>
                    </w:rPr>
                    <w:t xml:space="preserve"> </w:t>
                  </w:r>
                  <w:r w:rsidRPr="00AA6226">
                    <w:rPr>
                      <w:rFonts w:ascii="Papyrus" w:hAnsi="Papyrus" w:cs="Papyrus"/>
                      <w:spacing w:val="3"/>
                    </w:rPr>
                    <w:t>P</w:t>
                  </w:r>
                  <w:r w:rsidRPr="00AA6226">
                    <w:rPr>
                      <w:rFonts w:ascii="Papyrus" w:hAnsi="Papyrus" w:cs="Papyrus"/>
                      <w:spacing w:val="2"/>
                    </w:rPr>
                    <w:t>ho</w:t>
                  </w:r>
                  <w:r w:rsidRPr="00AA6226">
                    <w:rPr>
                      <w:rFonts w:ascii="Papyrus" w:hAnsi="Papyrus" w:cs="Papyrus"/>
                      <w:spacing w:val="1"/>
                    </w:rPr>
                    <w:t>t</w:t>
                  </w:r>
                  <w:r w:rsidRPr="00AA6226">
                    <w:rPr>
                      <w:rFonts w:ascii="Papyrus" w:hAnsi="Papyrus" w:cs="Papyrus"/>
                    </w:rPr>
                    <w:t xml:space="preserve">o </w:t>
                  </w:r>
                  <w:r w:rsidRPr="00AA6226">
                    <w:rPr>
                      <w:rFonts w:ascii="Papyrus" w:hAnsi="Papyrus" w:cs="Papyrus"/>
                      <w:spacing w:val="2"/>
                    </w:rPr>
                    <w:t xml:space="preserve"> </w:t>
                  </w:r>
                  <w:r w:rsidRPr="00AA6226">
                    <w:rPr>
                      <w:rFonts w:ascii="Papyrus" w:hAnsi="Papyrus" w:cs="Papyrus"/>
                      <w:spacing w:val="3"/>
                      <w:w w:val="76"/>
                    </w:rPr>
                    <w:t>B</w:t>
                  </w:r>
                  <w:r w:rsidRPr="00AA6226">
                    <w:rPr>
                      <w:rFonts w:ascii="Papyrus" w:hAnsi="Papyrus" w:cs="Papyrus"/>
                      <w:spacing w:val="2"/>
                      <w:w w:val="108"/>
                    </w:rPr>
                    <w:t>oo</w:t>
                  </w:r>
                  <w:r w:rsidRPr="00AA6226">
                    <w:rPr>
                      <w:rFonts w:ascii="Papyrus" w:hAnsi="Papyrus" w:cs="Papyrus"/>
                      <w:spacing w:val="1"/>
                      <w:w w:val="106"/>
                    </w:rPr>
                    <w:t>t</w:t>
                  </w:r>
                  <w:r w:rsidRPr="00AA6226">
                    <w:rPr>
                      <w:rFonts w:ascii="Papyrus" w:hAnsi="Papyrus" w:cs="Papyrus"/>
                      <w:w w:val="114"/>
                    </w:rPr>
                    <w:t>h</w:t>
                  </w:r>
                  <w:r w:rsidRPr="00AA6226">
                    <w:rPr>
                      <w:rFonts w:ascii="Papyrus" w:hAnsi="Papyrus" w:cs="Papyrus"/>
                      <w:spacing w:val="7"/>
                    </w:rPr>
                    <w:t xml:space="preserve"> </w:t>
                  </w:r>
                  <w:r w:rsidRPr="00AA6226">
                    <w:rPr>
                      <w:rFonts w:ascii="Papyrus" w:hAnsi="Papyrus" w:cs="Papyrus"/>
                      <w:spacing w:val="2"/>
                    </w:rPr>
                    <w:t>fro</w:t>
                  </w:r>
                  <w:r w:rsidRPr="00AA6226">
                    <w:rPr>
                      <w:rFonts w:ascii="Papyrus" w:hAnsi="Papyrus" w:cs="Papyrus"/>
                    </w:rPr>
                    <w:t xml:space="preserve">m </w:t>
                  </w:r>
                  <w:r w:rsidRPr="00AA6226">
                    <w:rPr>
                      <w:rFonts w:ascii="Papyrus" w:hAnsi="Papyrus" w:cs="Papyrus"/>
                      <w:spacing w:val="14"/>
                    </w:rPr>
                    <w:t xml:space="preserve"> </w:t>
                  </w:r>
                  <w:r w:rsidRPr="00AA6226">
                    <w:rPr>
                      <w:rFonts w:ascii="Papyrus" w:hAnsi="Papyrus" w:cs="Papyrus"/>
                      <w:spacing w:val="1"/>
                      <w:w w:val="45"/>
                    </w:rPr>
                    <w:t>1</w:t>
                  </w:r>
                  <w:r w:rsidRPr="00AA6226">
                    <w:rPr>
                      <w:rFonts w:ascii="Papyrus" w:hAnsi="Papyrus" w:cs="Papyrus"/>
                      <w:spacing w:val="3"/>
                      <w:w w:val="119"/>
                    </w:rPr>
                    <w:t>0</w:t>
                  </w:r>
                  <w:r w:rsidRPr="00AA6226">
                    <w:rPr>
                      <w:rFonts w:ascii="Papyrus" w:hAnsi="Papyrus" w:cs="Papyrus"/>
                      <w:spacing w:val="2"/>
                      <w:w w:val="110"/>
                    </w:rPr>
                    <w:t>p</w:t>
                  </w:r>
                  <w:r w:rsidRPr="00AA6226">
                    <w:rPr>
                      <w:rFonts w:ascii="Papyrus" w:hAnsi="Papyrus" w:cs="Papyrus"/>
                      <w:spacing w:val="3"/>
                      <w:w w:val="113"/>
                    </w:rPr>
                    <w:t>m</w:t>
                  </w:r>
                  <w:r w:rsidRPr="00AA6226">
                    <w:rPr>
                      <w:rFonts w:ascii="Papyrus" w:hAnsi="Papyrus" w:cs="Papyrus"/>
                      <w:spacing w:val="2"/>
                      <w:w w:val="139"/>
                    </w:rPr>
                    <w:t>-</w:t>
                  </w:r>
                  <w:r w:rsidRPr="00AA6226">
                    <w:rPr>
                      <w:rFonts w:ascii="Papyrus" w:hAnsi="Papyrus" w:cs="Papyrus"/>
                      <w:spacing w:val="1"/>
                      <w:w w:val="66"/>
                    </w:rPr>
                    <w:t>11</w:t>
                  </w:r>
                  <w:r w:rsidRPr="00AA6226">
                    <w:rPr>
                      <w:rFonts w:ascii="Papyrus" w:hAnsi="Papyrus" w:cs="Papyrus"/>
                      <w:spacing w:val="3"/>
                      <w:w w:val="66"/>
                    </w:rPr>
                    <w:t>p</w:t>
                  </w:r>
                  <w:r w:rsidRPr="00AA6226">
                    <w:rPr>
                      <w:rFonts w:ascii="Papyrus" w:hAnsi="Papyrus" w:cs="Papyrus"/>
                      <w:w w:val="113"/>
                    </w:rPr>
                    <w:t xml:space="preserve">m </w:t>
                  </w:r>
                  <w:r w:rsidRPr="00AA6226">
                    <w:rPr>
                      <w:rFonts w:ascii="Papyrus" w:hAnsi="Papyrus" w:cs="Papyrus"/>
                      <w:spacing w:val="3"/>
                    </w:rPr>
                    <w:t>C</w:t>
                  </w:r>
                  <w:r w:rsidRPr="00AA6226">
                    <w:rPr>
                      <w:rFonts w:ascii="Papyrus" w:hAnsi="Papyrus" w:cs="Papyrus"/>
                      <w:spacing w:val="2"/>
                    </w:rPr>
                    <w:t>ostu</w:t>
                  </w:r>
                  <w:r w:rsidRPr="00AA6226">
                    <w:rPr>
                      <w:rFonts w:ascii="Papyrus" w:hAnsi="Papyrus" w:cs="Papyrus"/>
                      <w:spacing w:val="3"/>
                    </w:rPr>
                    <w:t>m</w:t>
                  </w:r>
                  <w:r w:rsidRPr="00AA6226">
                    <w:rPr>
                      <w:rFonts w:ascii="Papyrus" w:hAnsi="Papyrus" w:cs="Papyrus"/>
                    </w:rPr>
                    <w:t>e</w:t>
                  </w:r>
                  <w:r w:rsidRPr="00AA6226">
                    <w:rPr>
                      <w:rFonts w:ascii="Papyrus" w:hAnsi="Papyrus" w:cs="Papyrus"/>
                      <w:spacing w:val="25"/>
                    </w:rPr>
                    <w:t xml:space="preserve"> </w:t>
                  </w:r>
                  <w:r w:rsidRPr="00AA6226">
                    <w:rPr>
                      <w:rFonts w:ascii="Papyrus" w:hAnsi="Papyrus" w:cs="Papyrus"/>
                      <w:spacing w:val="3"/>
                    </w:rPr>
                    <w:t>C</w:t>
                  </w:r>
                  <w:r w:rsidRPr="00AA6226">
                    <w:rPr>
                      <w:rFonts w:ascii="Papyrus" w:hAnsi="Papyrus" w:cs="Papyrus"/>
                      <w:spacing w:val="2"/>
                    </w:rPr>
                    <w:t>ontes</w:t>
                  </w:r>
                  <w:r w:rsidRPr="00AA6226">
                    <w:rPr>
                      <w:rFonts w:ascii="Papyrus" w:hAnsi="Papyrus" w:cs="Papyrus"/>
                    </w:rPr>
                    <w:t>t</w:t>
                  </w:r>
                  <w:r w:rsidRPr="00AA6226">
                    <w:rPr>
                      <w:rFonts w:ascii="Papyrus" w:hAnsi="Papyrus" w:cs="Papyrus"/>
                      <w:spacing w:val="7"/>
                    </w:rPr>
                    <w:t xml:space="preserve"> </w:t>
                  </w:r>
                  <w:r w:rsidRPr="00AA6226">
                    <w:rPr>
                      <w:rFonts w:ascii="Papyrus" w:hAnsi="Papyrus" w:cs="Papyrus"/>
                      <w:spacing w:val="2"/>
                    </w:rPr>
                    <w:t>a</w:t>
                  </w:r>
                  <w:r w:rsidRPr="00AA6226">
                    <w:rPr>
                      <w:rFonts w:ascii="Papyrus" w:hAnsi="Papyrus" w:cs="Papyrus"/>
                    </w:rPr>
                    <w:t>t</w:t>
                  </w:r>
                  <w:r w:rsidRPr="00AA6226">
                    <w:rPr>
                      <w:rFonts w:ascii="Papyrus" w:hAnsi="Papyrus" w:cs="Papyrus"/>
                      <w:spacing w:val="19"/>
                    </w:rPr>
                    <w:t xml:space="preserve"> </w:t>
                  </w:r>
                  <w:r w:rsidRPr="00AA6226">
                    <w:rPr>
                      <w:rFonts w:ascii="Papyrus" w:hAnsi="Papyrus" w:cs="Papyrus"/>
                      <w:spacing w:val="1"/>
                      <w:w w:val="45"/>
                    </w:rPr>
                    <w:t>11</w:t>
                  </w:r>
                  <w:r w:rsidRPr="00AA6226">
                    <w:rPr>
                      <w:rFonts w:ascii="Papyrus" w:hAnsi="Papyrus" w:cs="Papyrus"/>
                      <w:spacing w:val="1"/>
                      <w:w w:val="134"/>
                    </w:rPr>
                    <w:t>:</w:t>
                  </w:r>
                  <w:r w:rsidRPr="00AA6226">
                    <w:rPr>
                      <w:rFonts w:ascii="Papyrus" w:hAnsi="Papyrus" w:cs="Papyrus"/>
                      <w:spacing w:val="3"/>
                      <w:w w:val="119"/>
                    </w:rPr>
                    <w:t>00</w:t>
                  </w:r>
                  <w:r w:rsidRPr="00AA6226">
                    <w:rPr>
                      <w:rFonts w:ascii="Papyrus" w:hAnsi="Papyrus" w:cs="Papyrus"/>
                      <w:spacing w:val="2"/>
                      <w:w w:val="110"/>
                    </w:rPr>
                    <w:t>p</w:t>
                  </w:r>
                  <w:r w:rsidRPr="00AA6226">
                    <w:rPr>
                      <w:rFonts w:ascii="Papyrus" w:hAnsi="Papyrus" w:cs="Papyrus"/>
                      <w:w w:val="113"/>
                    </w:rPr>
                    <w:t>m</w:t>
                  </w:r>
                </w:p>
                <w:p w:rsidR="00FC1032" w:rsidRPr="00AA6226" w:rsidRDefault="00FC1032" w:rsidP="00AA6226">
                  <w:pPr>
                    <w:widowControl w:val="0"/>
                    <w:autoSpaceDE w:val="0"/>
                    <w:autoSpaceDN w:val="0"/>
                    <w:adjustRightInd w:val="0"/>
                    <w:spacing w:line="326" w:lineRule="exact"/>
                    <w:ind w:left="898" w:right="660"/>
                    <w:jc w:val="center"/>
                    <w:rPr>
                      <w:rFonts w:ascii="Papyrus" w:hAnsi="Papyrus" w:cs="Papyrus"/>
                    </w:rPr>
                  </w:pPr>
                  <w:r w:rsidRPr="00AA6226">
                    <w:rPr>
                      <w:rFonts w:ascii="Papyrus" w:hAnsi="Papyrus" w:cs="Papyrus"/>
                      <w:spacing w:val="3"/>
                      <w:position w:val="4"/>
                    </w:rPr>
                    <w:t>T</w:t>
                  </w:r>
                  <w:r w:rsidRPr="00AA6226">
                    <w:rPr>
                      <w:rFonts w:ascii="Papyrus" w:hAnsi="Papyrus" w:cs="Papyrus"/>
                      <w:spacing w:val="2"/>
                      <w:position w:val="4"/>
                    </w:rPr>
                    <w:t>h</w:t>
                  </w:r>
                  <w:r w:rsidRPr="00AA6226">
                    <w:rPr>
                      <w:rFonts w:ascii="Papyrus" w:hAnsi="Papyrus" w:cs="Papyrus"/>
                      <w:position w:val="4"/>
                    </w:rPr>
                    <w:t>e</w:t>
                  </w:r>
                  <w:r w:rsidRPr="00AA6226">
                    <w:rPr>
                      <w:rFonts w:ascii="Papyrus" w:hAnsi="Papyrus" w:cs="Papyrus"/>
                      <w:spacing w:val="-11"/>
                      <w:position w:val="4"/>
                    </w:rPr>
                    <w:t xml:space="preserve"> </w:t>
                  </w:r>
                  <w:r w:rsidRPr="00AA6226">
                    <w:rPr>
                      <w:rFonts w:ascii="Papyrus" w:hAnsi="Papyrus" w:cs="Papyrus"/>
                      <w:spacing w:val="3"/>
                      <w:w w:val="79"/>
                      <w:position w:val="4"/>
                    </w:rPr>
                    <w:t>H</w:t>
                  </w:r>
                  <w:r w:rsidRPr="00AA6226">
                    <w:rPr>
                      <w:rFonts w:ascii="Papyrus" w:hAnsi="Papyrus" w:cs="Papyrus"/>
                      <w:spacing w:val="2"/>
                      <w:w w:val="108"/>
                      <w:position w:val="4"/>
                    </w:rPr>
                    <w:t>a</w:t>
                  </w:r>
                  <w:r w:rsidRPr="00AA6226">
                    <w:rPr>
                      <w:rFonts w:ascii="Papyrus" w:hAnsi="Papyrus" w:cs="Papyrus"/>
                      <w:spacing w:val="1"/>
                      <w:w w:val="113"/>
                      <w:position w:val="4"/>
                    </w:rPr>
                    <w:t>ll</w:t>
                  </w:r>
                  <w:r w:rsidRPr="00AA6226">
                    <w:rPr>
                      <w:rFonts w:ascii="Papyrus" w:hAnsi="Papyrus" w:cs="Papyrus"/>
                      <w:spacing w:val="2"/>
                      <w:w w:val="108"/>
                      <w:position w:val="4"/>
                    </w:rPr>
                    <w:t>o</w:t>
                  </w:r>
                  <w:r w:rsidRPr="00AA6226">
                    <w:rPr>
                      <w:rFonts w:ascii="Papyrus" w:hAnsi="Papyrus" w:cs="Papyrus"/>
                      <w:spacing w:val="3"/>
                      <w:w w:val="108"/>
                      <w:position w:val="4"/>
                    </w:rPr>
                    <w:t>w</w:t>
                  </w:r>
                  <w:r w:rsidRPr="00AA6226">
                    <w:rPr>
                      <w:rFonts w:ascii="Papyrus" w:hAnsi="Papyrus" w:cs="Papyrus"/>
                      <w:spacing w:val="2"/>
                      <w:w w:val="108"/>
                      <w:position w:val="4"/>
                    </w:rPr>
                    <w:t>s</w:t>
                  </w:r>
                  <w:r w:rsidRPr="00AA6226">
                    <w:rPr>
                      <w:rFonts w:ascii="Papyrus" w:hAnsi="Papyrus" w:cs="Papyrus"/>
                      <w:spacing w:val="2"/>
                      <w:w w:val="139"/>
                      <w:position w:val="4"/>
                    </w:rPr>
                    <w:t>-</w:t>
                  </w:r>
                  <w:r w:rsidRPr="00AA6226">
                    <w:rPr>
                      <w:rFonts w:ascii="Papyrus" w:hAnsi="Papyrus" w:cs="Papyrus"/>
                      <w:spacing w:val="3"/>
                      <w:w w:val="86"/>
                      <w:position w:val="4"/>
                    </w:rPr>
                    <w:t>E</w:t>
                  </w:r>
                  <w:r w:rsidRPr="00AA6226">
                    <w:rPr>
                      <w:rFonts w:ascii="Papyrus" w:hAnsi="Papyrus" w:cs="Papyrus"/>
                      <w:spacing w:val="2"/>
                      <w:w w:val="86"/>
                      <w:position w:val="4"/>
                    </w:rPr>
                    <w:t>v</w:t>
                  </w:r>
                  <w:r w:rsidRPr="00AA6226">
                    <w:rPr>
                      <w:rFonts w:ascii="Papyrus" w:hAnsi="Papyrus" w:cs="Papyrus"/>
                      <w:w w:val="106"/>
                      <w:position w:val="4"/>
                    </w:rPr>
                    <w:t>e</w:t>
                  </w:r>
                  <w:r w:rsidRPr="00AA6226">
                    <w:rPr>
                      <w:rFonts w:ascii="Papyrus" w:hAnsi="Papyrus" w:cs="Papyrus"/>
                      <w:spacing w:val="7"/>
                      <w:position w:val="4"/>
                    </w:rPr>
                    <w:t xml:space="preserve"> </w:t>
                  </w:r>
                  <w:r w:rsidRPr="00AA6226">
                    <w:rPr>
                      <w:rFonts w:ascii="Papyrus" w:hAnsi="Papyrus" w:cs="Papyrus"/>
                      <w:spacing w:val="3"/>
                      <w:w w:val="94"/>
                      <w:position w:val="4"/>
                    </w:rPr>
                    <w:t>H</w:t>
                  </w:r>
                  <w:r w:rsidRPr="00AA6226">
                    <w:rPr>
                      <w:rFonts w:ascii="Papyrus" w:hAnsi="Papyrus" w:cs="Papyrus"/>
                      <w:spacing w:val="2"/>
                      <w:w w:val="94"/>
                      <w:position w:val="4"/>
                    </w:rPr>
                    <w:t>un</w:t>
                  </w:r>
                  <w:r w:rsidRPr="00AA6226">
                    <w:rPr>
                      <w:rFonts w:ascii="Papyrus" w:hAnsi="Papyrus" w:cs="Papyrus"/>
                      <w:w w:val="94"/>
                      <w:position w:val="4"/>
                    </w:rPr>
                    <w:t>t</w:t>
                  </w:r>
                  <w:r w:rsidRPr="00AA6226">
                    <w:rPr>
                      <w:rFonts w:ascii="Papyrus" w:hAnsi="Papyrus" w:cs="Papyrus"/>
                      <w:spacing w:val="11"/>
                      <w:w w:val="94"/>
                      <w:position w:val="4"/>
                    </w:rPr>
                    <w:t xml:space="preserve"> </w:t>
                  </w:r>
                  <w:r w:rsidRPr="00AA6226">
                    <w:rPr>
                      <w:rFonts w:ascii="Papyrus" w:hAnsi="Papyrus" w:cs="Papyrus"/>
                      <w:spacing w:val="2"/>
                      <w:position w:val="4"/>
                    </w:rPr>
                    <w:t>a</w:t>
                  </w:r>
                  <w:r w:rsidRPr="00AA6226">
                    <w:rPr>
                      <w:rFonts w:ascii="Papyrus" w:hAnsi="Papyrus" w:cs="Papyrus"/>
                      <w:position w:val="4"/>
                    </w:rPr>
                    <w:t>t</w:t>
                  </w:r>
                  <w:r w:rsidRPr="00AA6226">
                    <w:rPr>
                      <w:rFonts w:ascii="Papyrus" w:hAnsi="Papyrus" w:cs="Papyrus"/>
                      <w:spacing w:val="19"/>
                      <w:position w:val="4"/>
                    </w:rPr>
                    <w:t xml:space="preserve"> </w:t>
                  </w:r>
                  <w:r w:rsidRPr="00AA6226">
                    <w:rPr>
                      <w:rFonts w:ascii="Papyrus" w:hAnsi="Papyrus" w:cs="Papyrus"/>
                      <w:spacing w:val="3"/>
                      <w:w w:val="86"/>
                      <w:position w:val="4"/>
                    </w:rPr>
                    <w:t>M</w:t>
                  </w:r>
                  <w:r w:rsidRPr="00AA6226">
                    <w:rPr>
                      <w:rFonts w:ascii="Papyrus" w:hAnsi="Papyrus" w:cs="Papyrus"/>
                      <w:spacing w:val="1"/>
                      <w:w w:val="101"/>
                      <w:position w:val="4"/>
                    </w:rPr>
                    <w:t>i</w:t>
                  </w:r>
                  <w:r w:rsidRPr="00AA6226">
                    <w:rPr>
                      <w:rFonts w:ascii="Papyrus" w:hAnsi="Papyrus" w:cs="Papyrus"/>
                      <w:spacing w:val="2"/>
                      <w:w w:val="111"/>
                      <w:position w:val="4"/>
                    </w:rPr>
                    <w:t>d</w:t>
                  </w:r>
                  <w:r w:rsidRPr="00AA6226">
                    <w:rPr>
                      <w:rFonts w:ascii="Papyrus" w:hAnsi="Papyrus" w:cs="Papyrus"/>
                      <w:spacing w:val="2"/>
                      <w:w w:val="110"/>
                      <w:position w:val="4"/>
                    </w:rPr>
                    <w:t>n</w:t>
                  </w:r>
                  <w:r w:rsidRPr="00AA6226">
                    <w:rPr>
                      <w:rFonts w:ascii="Papyrus" w:hAnsi="Papyrus" w:cs="Papyrus"/>
                      <w:spacing w:val="1"/>
                      <w:w w:val="101"/>
                      <w:position w:val="4"/>
                    </w:rPr>
                    <w:t>i</w:t>
                  </w:r>
                  <w:r w:rsidRPr="00AA6226">
                    <w:rPr>
                      <w:rFonts w:ascii="Papyrus" w:hAnsi="Papyrus" w:cs="Papyrus"/>
                      <w:spacing w:val="2"/>
                      <w:w w:val="107"/>
                      <w:position w:val="4"/>
                    </w:rPr>
                    <w:t>g</w:t>
                  </w:r>
                  <w:r w:rsidRPr="00AA6226">
                    <w:rPr>
                      <w:rFonts w:ascii="Papyrus" w:hAnsi="Papyrus" w:cs="Papyrus"/>
                      <w:spacing w:val="2"/>
                      <w:w w:val="114"/>
                      <w:position w:val="4"/>
                    </w:rPr>
                    <w:t>h</w:t>
                  </w:r>
                  <w:r w:rsidRPr="00AA6226">
                    <w:rPr>
                      <w:rFonts w:ascii="Papyrus" w:hAnsi="Papyrus" w:cs="Papyrus"/>
                      <w:w w:val="106"/>
                      <w:position w:val="4"/>
                    </w:rPr>
                    <w:t>t</w:t>
                  </w:r>
                </w:p>
                <w:p w:rsidR="00FC1032" w:rsidRPr="00AA6226" w:rsidRDefault="00FC1032" w:rsidP="00AA6226">
                  <w:pPr>
                    <w:widowControl w:val="0"/>
                    <w:autoSpaceDE w:val="0"/>
                    <w:autoSpaceDN w:val="0"/>
                    <w:adjustRightInd w:val="0"/>
                    <w:spacing w:before="1" w:line="150" w:lineRule="exact"/>
                    <w:rPr>
                      <w:rFonts w:ascii="Papyrus" w:hAnsi="Papyrus" w:cs="Papyrus"/>
                    </w:rPr>
                  </w:pPr>
                </w:p>
                <w:p w:rsidR="00FC1032" w:rsidRPr="00AA6226" w:rsidRDefault="00FC1032" w:rsidP="00AA6226">
                  <w:pPr>
                    <w:widowControl w:val="0"/>
                    <w:autoSpaceDE w:val="0"/>
                    <w:autoSpaceDN w:val="0"/>
                    <w:adjustRightInd w:val="0"/>
                    <w:spacing w:line="200" w:lineRule="exact"/>
                    <w:rPr>
                      <w:rFonts w:ascii="Papyrus" w:hAnsi="Papyrus" w:cs="Papyrus"/>
                    </w:rPr>
                  </w:pPr>
                </w:p>
                <w:p w:rsidR="00FC1032" w:rsidRPr="00AA6226" w:rsidRDefault="00FC1032" w:rsidP="00AA6226">
                  <w:pPr>
                    <w:widowControl w:val="0"/>
                    <w:autoSpaceDE w:val="0"/>
                    <w:autoSpaceDN w:val="0"/>
                    <w:adjustRightInd w:val="0"/>
                    <w:spacing w:line="247" w:lineRule="auto"/>
                    <w:ind w:left="693" w:right="454"/>
                    <w:jc w:val="center"/>
                    <w:rPr>
                      <w:rFonts w:ascii="Papyrus" w:hAnsi="Papyrus" w:cs="Papyrus"/>
                    </w:rPr>
                  </w:pPr>
                  <w:r w:rsidRPr="00AA6226">
                    <w:rPr>
                      <w:rFonts w:ascii="Papyrus" w:hAnsi="Papyrus" w:cs="Papyrus"/>
                      <w:spacing w:val="3"/>
                    </w:rPr>
                    <w:t>Fo</w:t>
                  </w:r>
                  <w:r w:rsidRPr="00AA6226">
                    <w:rPr>
                      <w:rFonts w:ascii="Papyrus" w:hAnsi="Papyrus" w:cs="Papyrus"/>
                    </w:rPr>
                    <w:t>r</w:t>
                  </w:r>
                  <w:r w:rsidRPr="00AA6226">
                    <w:rPr>
                      <w:rFonts w:ascii="Papyrus" w:hAnsi="Papyrus" w:cs="Papyrus"/>
                      <w:spacing w:val="4"/>
                    </w:rPr>
                    <w:t xml:space="preserve"> </w:t>
                  </w:r>
                  <w:r w:rsidRPr="00AA6226">
                    <w:rPr>
                      <w:rFonts w:ascii="Papyrus" w:hAnsi="Papyrus" w:cs="Papyrus"/>
                      <w:spacing w:val="3"/>
                    </w:rPr>
                    <w:t>mo</w:t>
                  </w:r>
                  <w:r w:rsidRPr="00AA6226">
                    <w:rPr>
                      <w:rFonts w:ascii="Papyrus" w:hAnsi="Papyrus" w:cs="Papyrus"/>
                      <w:spacing w:val="2"/>
                    </w:rPr>
                    <w:t>r</w:t>
                  </w:r>
                  <w:r w:rsidRPr="00AA6226">
                    <w:rPr>
                      <w:rFonts w:ascii="Papyrus" w:hAnsi="Papyrus" w:cs="Papyrus"/>
                    </w:rPr>
                    <w:t xml:space="preserve">e </w:t>
                  </w:r>
                  <w:r w:rsidRPr="00AA6226">
                    <w:rPr>
                      <w:rFonts w:ascii="Papyrus" w:hAnsi="Papyrus" w:cs="Papyrus"/>
                      <w:spacing w:val="1"/>
                    </w:rPr>
                    <w:t xml:space="preserve"> </w:t>
                  </w:r>
                  <w:r w:rsidRPr="00AA6226">
                    <w:rPr>
                      <w:rFonts w:ascii="Papyrus" w:hAnsi="Papyrus" w:cs="Papyrus"/>
                      <w:spacing w:val="1"/>
                      <w:w w:val="107"/>
                    </w:rPr>
                    <w:t>i</w:t>
                  </w:r>
                  <w:r w:rsidRPr="00AA6226">
                    <w:rPr>
                      <w:rFonts w:ascii="Papyrus" w:hAnsi="Papyrus" w:cs="Papyrus"/>
                      <w:spacing w:val="2"/>
                      <w:w w:val="107"/>
                    </w:rPr>
                    <w:t>nf</w:t>
                  </w:r>
                  <w:r w:rsidRPr="00AA6226">
                    <w:rPr>
                      <w:rFonts w:ascii="Papyrus" w:hAnsi="Papyrus" w:cs="Papyrus"/>
                      <w:spacing w:val="3"/>
                      <w:w w:val="107"/>
                    </w:rPr>
                    <w:t>o</w:t>
                  </w:r>
                  <w:r w:rsidRPr="00AA6226">
                    <w:rPr>
                      <w:rFonts w:ascii="Papyrus" w:hAnsi="Papyrus" w:cs="Papyrus"/>
                      <w:spacing w:val="2"/>
                      <w:w w:val="107"/>
                    </w:rPr>
                    <w:t>r</w:t>
                  </w:r>
                  <w:r w:rsidRPr="00AA6226">
                    <w:rPr>
                      <w:rFonts w:ascii="Papyrus" w:hAnsi="Papyrus" w:cs="Papyrus"/>
                      <w:spacing w:val="3"/>
                      <w:w w:val="107"/>
                    </w:rPr>
                    <w:t>m</w:t>
                  </w:r>
                  <w:r w:rsidRPr="00AA6226">
                    <w:rPr>
                      <w:rFonts w:ascii="Papyrus" w:hAnsi="Papyrus" w:cs="Papyrus"/>
                      <w:spacing w:val="2"/>
                      <w:w w:val="107"/>
                    </w:rPr>
                    <w:t>a</w:t>
                  </w:r>
                  <w:r w:rsidRPr="00AA6226">
                    <w:rPr>
                      <w:rFonts w:ascii="Papyrus" w:hAnsi="Papyrus" w:cs="Papyrus"/>
                      <w:spacing w:val="1"/>
                      <w:w w:val="107"/>
                    </w:rPr>
                    <w:t>ti</w:t>
                  </w:r>
                  <w:r w:rsidRPr="00AA6226">
                    <w:rPr>
                      <w:rFonts w:ascii="Papyrus" w:hAnsi="Papyrus" w:cs="Papyrus"/>
                      <w:spacing w:val="3"/>
                      <w:w w:val="107"/>
                    </w:rPr>
                    <w:t>o</w:t>
                  </w:r>
                  <w:r w:rsidRPr="00AA6226">
                    <w:rPr>
                      <w:rFonts w:ascii="Papyrus" w:hAnsi="Papyrus" w:cs="Papyrus"/>
                      <w:w w:val="107"/>
                    </w:rPr>
                    <w:t>n</w:t>
                  </w:r>
                  <w:r w:rsidRPr="00AA6226">
                    <w:rPr>
                      <w:rFonts w:ascii="Papyrus" w:hAnsi="Papyrus" w:cs="Papyrus"/>
                      <w:spacing w:val="11"/>
                      <w:w w:val="107"/>
                    </w:rPr>
                    <w:t xml:space="preserve"> </w:t>
                  </w:r>
                  <w:r w:rsidRPr="00AA6226">
                    <w:rPr>
                      <w:rFonts w:ascii="Papyrus" w:hAnsi="Papyrus" w:cs="Papyrus"/>
                      <w:spacing w:val="2"/>
                    </w:rPr>
                    <w:t>p</w:t>
                  </w:r>
                  <w:r w:rsidRPr="00AA6226">
                    <w:rPr>
                      <w:rFonts w:ascii="Papyrus" w:hAnsi="Papyrus" w:cs="Papyrus"/>
                      <w:spacing w:val="1"/>
                    </w:rPr>
                    <w:t>l</w:t>
                  </w:r>
                  <w:r w:rsidRPr="00AA6226">
                    <w:rPr>
                      <w:rFonts w:ascii="Papyrus" w:hAnsi="Papyrus" w:cs="Papyrus"/>
                      <w:spacing w:val="2"/>
                    </w:rPr>
                    <w:t>eas</w:t>
                  </w:r>
                  <w:r w:rsidRPr="00AA6226">
                    <w:rPr>
                      <w:rFonts w:ascii="Papyrus" w:hAnsi="Papyrus" w:cs="Papyrus"/>
                    </w:rPr>
                    <w:t xml:space="preserve">e </w:t>
                  </w:r>
                  <w:r w:rsidRPr="00AA6226">
                    <w:rPr>
                      <w:rFonts w:ascii="Papyrus" w:hAnsi="Papyrus" w:cs="Papyrus"/>
                      <w:spacing w:val="2"/>
                    </w:rPr>
                    <w:t xml:space="preserve"> e</w:t>
                  </w:r>
                  <w:r w:rsidRPr="00AA6226">
                    <w:rPr>
                      <w:rFonts w:ascii="Papyrus" w:hAnsi="Papyrus" w:cs="Papyrus"/>
                      <w:spacing w:val="3"/>
                    </w:rPr>
                    <w:t>m</w:t>
                  </w:r>
                  <w:r w:rsidRPr="00AA6226">
                    <w:rPr>
                      <w:rFonts w:ascii="Papyrus" w:hAnsi="Papyrus" w:cs="Papyrus"/>
                      <w:spacing w:val="2"/>
                    </w:rPr>
                    <w:t>a</w:t>
                  </w:r>
                  <w:r w:rsidRPr="00AA6226">
                    <w:rPr>
                      <w:rFonts w:ascii="Papyrus" w:hAnsi="Papyrus" w:cs="Papyrus"/>
                      <w:spacing w:val="1"/>
                    </w:rPr>
                    <w:t>i</w:t>
                  </w:r>
                  <w:r w:rsidRPr="00AA6226">
                    <w:rPr>
                      <w:rFonts w:ascii="Papyrus" w:hAnsi="Papyrus" w:cs="Papyrus"/>
                    </w:rPr>
                    <w:t>l</w:t>
                  </w:r>
                  <w:r w:rsidRPr="00AA6226">
                    <w:rPr>
                      <w:rFonts w:ascii="Papyrus" w:hAnsi="Papyrus" w:cs="Papyrus"/>
                      <w:spacing w:val="43"/>
                    </w:rPr>
                    <w:t xml:space="preserve"> </w:t>
                  </w:r>
                  <w:r w:rsidRPr="00AA6226">
                    <w:rPr>
                      <w:rFonts w:ascii="Papyrus" w:hAnsi="Papyrus" w:cs="Papyrus"/>
                      <w:spacing w:val="2"/>
                    </w:rPr>
                    <w:t>u</w:t>
                  </w:r>
                  <w:r w:rsidRPr="00AA6226">
                    <w:rPr>
                      <w:rFonts w:ascii="Papyrus" w:hAnsi="Papyrus" w:cs="Papyrus"/>
                    </w:rPr>
                    <w:t>s</w:t>
                  </w:r>
                  <w:r w:rsidRPr="00AA6226">
                    <w:rPr>
                      <w:rFonts w:ascii="Papyrus" w:hAnsi="Papyrus" w:cs="Papyrus"/>
                      <w:spacing w:val="25"/>
                    </w:rPr>
                    <w:t xml:space="preserve"> </w:t>
                  </w:r>
                  <w:r w:rsidRPr="00AA6226">
                    <w:rPr>
                      <w:rFonts w:ascii="Papyrus" w:hAnsi="Papyrus" w:cs="Papyrus"/>
                      <w:spacing w:val="2"/>
                      <w:w w:val="108"/>
                    </w:rPr>
                    <w:t>a</w:t>
                  </w:r>
                  <w:r w:rsidRPr="00AA6226">
                    <w:rPr>
                      <w:rFonts w:ascii="Papyrus" w:hAnsi="Papyrus" w:cs="Papyrus"/>
                      <w:w w:val="106"/>
                    </w:rPr>
                    <w:t xml:space="preserve">t </w:t>
                  </w:r>
                  <w:hyperlink r:id="rId15" w:history="1">
                    <w:r w:rsidRPr="00AA6226">
                      <w:rPr>
                        <w:rFonts w:ascii="Papyrus" w:hAnsi="Papyrus" w:cs="Papyrus"/>
                        <w:spacing w:val="2"/>
                        <w:w w:val="109"/>
                      </w:rPr>
                      <w:t>a</w:t>
                    </w:r>
                    <w:r w:rsidRPr="00AA6226">
                      <w:rPr>
                        <w:rFonts w:ascii="Papyrus" w:hAnsi="Papyrus" w:cs="Papyrus"/>
                        <w:spacing w:val="1"/>
                        <w:w w:val="109"/>
                      </w:rPr>
                      <w:t>l</w:t>
                    </w:r>
                    <w:r w:rsidRPr="00AA6226">
                      <w:rPr>
                        <w:rFonts w:ascii="Papyrus" w:hAnsi="Papyrus" w:cs="Papyrus"/>
                        <w:spacing w:val="2"/>
                        <w:w w:val="111"/>
                      </w:rPr>
                      <w:t>v</w:t>
                    </w:r>
                    <w:r w:rsidRPr="00AA6226">
                      <w:rPr>
                        <w:rFonts w:ascii="Papyrus" w:hAnsi="Papyrus" w:cs="Papyrus"/>
                        <w:spacing w:val="2"/>
                        <w:w w:val="106"/>
                      </w:rPr>
                      <w:t>e</w:t>
                    </w:r>
                    <w:r w:rsidRPr="00AA6226">
                      <w:rPr>
                        <w:rFonts w:ascii="Papyrus" w:hAnsi="Papyrus" w:cs="Papyrus"/>
                        <w:spacing w:val="1"/>
                        <w:w w:val="117"/>
                      </w:rPr>
                      <w:t>r</w:t>
                    </w:r>
                    <w:r w:rsidRPr="00AA6226">
                      <w:rPr>
                        <w:rFonts w:ascii="Papyrus" w:hAnsi="Papyrus" w:cs="Papyrus"/>
                        <w:spacing w:val="2"/>
                        <w:w w:val="109"/>
                      </w:rPr>
                      <w:t>noc</w:t>
                    </w:r>
                    <w:r w:rsidRPr="00AA6226">
                      <w:rPr>
                        <w:rFonts w:ascii="Papyrus" w:hAnsi="Papyrus" w:cs="Papyrus"/>
                        <w:spacing w:val="1"/>
                        <w:w w:val="101"/>
                      </w:rPr>
                      <w:t>i</w:t>
                    </w:r>
                    <w:r w:rsidRPr="00AA6226">
                      <w:rPr>
                        <w:rFonts w:ascii="Papyrus" w:hAnsi="Papyrus" w:cs="Papyrus"/>
                        <w:spacing w:val="1"/>
                        <w:w w:val="117"/>
                      </w:rPr>
                      <w:t>r</w:t>
                    </w:r>
                    <w:r w:rsidRPr="00AA6226">
                      <w:rPr>
                        <w:rFonts w:ascii="Papyrus" w:hAnsi="Papyrus" w:cs="Papyrus"/>
                        <w:spacing w:val="2"/>
                        <w:w w:val="109"/>
                      </w:rPr>
                      <w:t>c</w:t>
                    </w:r>
                    <w:r w:rsidRPr="00AA6226">
                      <w:rPr>
                        <w:rFonts w:ascii="Papyrus" w:hAnsi="Papyrus" w:cs="Papyrus"/>
                        <w:spacing w:val="1"/>
                        <w:w w:val="113"/>
                      </w:rPr>
                      <w:t>l</w:t>
                    </w:r>
                    <w:r w:rsidRPr="00AA6226">
                      <w:rPr>
                        <w:rFonts w:ascii="Papyrus" w:hAnsi="Papyrus" w:cs="Papyrus"/>
                        <w:spacing w:val="2"/>
                        <w:w w:val="106"/>
                      </w:rPr>
                      <w:t>e</w:t>
                    </w:r>
                    <w:r w:rsidRPr="00AA6226">
                      <w:rPr>
                        <w:rFonts w:ascii="Papyrus" w:hAnsi="Papyrus" w:cs="Papyrus"/>
                        <w:spacing w:val="2"/>
                        <w:w w:val="94"/>
                      </w:rPr>
                      <w:t>k@</w:t>
                    </w:r>
                    <w:r w:rsidRPr="00AA6226">
                      <w:rPr>
                        <w:rFonts w:ascii="Papyrus" w:hAnsi="Papyrus" w:cs="Papyrus"/>
                        <w:spacing w:val="2"/>
                        <w:w w:val="111"/>
                      </w:rPr>
                      <w:t>g</w:t>
                    </w:r>
                    <w:r w:rsidRPr="00AA6226">
                      <w:rPr>
                        <w:rFonts w:ascii="Papyrus" w:hAnsi="Papyrus" w:cs="Papyrus"/>
                        <w:spacing w:val="3"/>
                        <w:w w:val="111"/>
                      </w:rPr>
                      <w:t>m</w:t>
                    </w:r>
                    <w:r w:rsidRPr="00AA6226">
                      <w:rPr>
                        <w:rFonts w:ascii="Papyrus" w:hAnsi="Papyrus" w:cs="Papyrus"/>
                        <w:spacing w:val="2"/>
                        <w:w w:val="106"/>
                      </w:rPr>
                      <w:t>a</w:t>
                    </w:r>
                    <w:r w:rsidRPr="00AA6226">
                      <w:rPr>
                        <w:rFonts w:ascii="Papyrus" w:hAnsi="Papyrus" w:cs="Papyrus"/>
                        <w:spacing w:val="1"/>
                        <w:w w:val="106"/>
                      </w:rPr>
                      <w:t>i</w:t>
                    </w:r>
                    <w:r w:rsidRPr="00AA6226">
                      <w:rPr>
                        <w:rFonts w:ascii="Papyrus" w:hAnsi="Papyrus" w:cs="Papyrus"/>
                        <w:spacing w:val="1"/>
                        <w:w w:val="113"/>
                      </w:rPr>
                      <w:t>l</w:t>
                    </w:r>
                    <w:r w:rsidRPr="00AA6226">
                      <w:rPr>
                        <w:rFonts w:ascii="Papyrus" w:hAnsi="Papyrus" w:cs="Papyrus"/>
                        <w:spacing w:val="1"/>
                        <w:w w:val="134"/>
                      </w:rPr>
                      <w:t>.</w:t>
                    </w:r>
                    <w:r w:rsidRPr="00AA6226">
                      <w:rPr>
                        <w:rFonts w:ascii="Papyrus" w:hAnsi="Papyrus" w:cs="Papyrus"/>
                        <w:spacing w:val="2"/>
                        <w:w w:val="109"/>
                      </w:rPr>
                      <w:t>c</w:t>
                    </w:r>
                    <w:r w:rsidRPr="00AA6226">
                      <w:rPr>
                        <w:rFonts w:ascii="Papyrus" w:hAnsi="Papyrus" w:cs="Papyrus"/>
                        <w:spacing w:val="2"/>
                        <w:w w:val="108"/>
                      </w:rPr>
                      <w:t>o</w:t>
                    </w:r>
                    <w:r w:rsidRPr="00AA6226">
                      <w:rPr>
                        <w:rFonts w:ascii="Papyrus" w:hAnsi="Papyrus" w:cs="Papyrus"/>
                        <w:w w:val="113"/>
                      </w:rPr>
                      <w:t>m</w:t>
                    </w:r>
                  </w:hyperlink>
                </w:p>
                <w:p w:rsidR="00FC1032" w:rsidRDefault="00FC1032" w:rsidP="00676107"/>
              </w:txbxContent>
            </v:textbox>
          </v:shape>
        </w:pict>
      </w:r>
      <w:r>
        <w:rPr>
          <w:noProof/>
        </w:rPr>
        <w:pict>
          <v:shape id="Text Box 68" o:spid="_x0000_s1060" type="#_x0000_t202" style="position:absolute;margin-left:-45.75pt;margin-top:28.5pt;width:559.5pt;height:66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" fillcolor="#ffc679" strokecolor="#e98300" strokeweight="2.25pt">
            <v:textbox>
              <w:txbxContent>
                <w:p w:rsidR="00FC1032" w:rsidRDefault="00FC1032" w:rsidP="00B459A3">
                  <w:r w:rsidRPr="00787529">
                    <w:t xml:space="preserve">Greetings Members of the Wisconsin-Upper Michigan District </w:t>
                  </w:r>
                </w:p>
                <w:p w:rsidR="00FC1032" w:rsidRDefault="00FC1032" w:rsidP="00B459A3">
                  <w:r w:rsidRPr="00787529">
                    <w:t>of Circle K International,</w:t>
                  </w:r>
                </w:p>
                <w:p w:rsidR="00FC1032" w:rsidRPr="00787529" w:rsidRDefault="00FC1032" w:rsidP="00B459A3"/>
                <w:p w:rsidR="00FC1032" w:rsidRDefault="00FC1032" w:rsidP="00B459A3">
                  <w:r w:rsidRPr="00787529">
                    <w:t xml:space="preserve">My name is Daniel Tsang and I am your 2011-2012 </w:t>
                  </w:r>
                </w:p>
                <w:p w:rsidR="00FC1032" w:rsidRDefault="00FC1032" w:rsidP="00B459A3">
                  <w:r w:rsidRPr="00787529">
                    <w:t xml:space="preserve">International Representative for Subregion C. I just wanted to </w:t>
                  </w:r>
                </w:p>
                <w:p w:rsidR="00FC1032" w:rsidRDefault="00FC1032" w:rsidP="00B459A3">
                  <w:r w:rsidRPr="00787529">
                    <w:t xml:space="preserve">first start off by saying how much I look forward to meeting </w:t>
                  </w:r>
                </w:p>
                <w:p w:rsidR="00FC1032" w:rsidRDefault="00FC1032" w:rsidP="00B459A3">
                  <w:r w:rsidRPr="00787529">
                    <w:t xml:space="preserve">and working with you throughout this year. </w:t>
                  </w:r>
                </w:p>
                <w:p w:rsidR="00FC1032" w:rsidRPr="00787529" w:rsidRDefault="00FC1032" w:rsidP="00B459A3"/>
                <w:p w:rsidR="00FC1032" w:rsidRDefault="00FC1032" w:rsidP="00B459A3">
                  <w:r w:rsidRPr="00787529">
                    <w:t xml:space="preserve">I am currently a junior at Loyola University of Chicago, which is located on the north side of the Chicago land area. I am pursing a degree in chemistry with emphasis in biochemistry with a minor in biology. I work as a research assistant at Children’s Memorial Hospital in the Allergy and Immunology Department. Prior to being elected to this position, I was District Treasurer and Lt. Governor for the Illinois-Eastern Iowa as well as Key Club. I have also served as committee chair and committee member for a variety </w:t>
                  </w:r>
                  <w:r>
                    <w:t>of different committees at the district and i</w:t>
                  </w:r>
                  <w:r w:rsidRPr="00787529">
                    <w:t xml:space="preserve">nternational levels.  Being an individual who was born and raised in Chicago, I would classify myself as an urban individual. Nature and I sometimes don’t get along. I spend a lot of my time in front of a computer, so if you ever have any questions, concerns, or criticisms, please feel free to send it my way. </w:t>
                  </w:r>
                </w:p>
                <w:p w:rsidR="00FC1032" w:rsidRPr="00787529" w:rsidRDefault="00FC1032" w:rsidP="00B459A3"/>
                <w:p w:rsidR="00FC1032" w:rsidRDefault="00FC1032" w:rsidP="00B459A3">
                  <w:r w:rsidRPr="00787529">
                    <w:t xml:space="preserve">As your International Representative, I serve on the Circle K International Board of Officers and represent you and your ideas as a district, as clubs, and as individual members. This means that I not only update you on what’s happening within other districts and across our organization as a whole, but also seek feedback and ideas from you to help our International </w:t>
                  </w:r>
                </w:p>
                <w:p w:rsidR="00FC1032" w:rsidRDefault="00FC1032" w:rsidP="00B459A3">
                  <w:r w:rsidRPr="00787529">
                    <w:t xml:space="preserve">Board develop benefits that you </w:t>
                  </w:r>
                </w:p>
                <w:p w:rsidR="00FC1032" w:rsidRDefault="00FC1032" w:rsidP="00B459A3">
                  <w:r w:rsidRPr="00787529">
                    <w:t xml:space="preserve">want andprovide resources that </w:t>
                  </w:r>
                </w:p>
                <w:p w:rsidR="00FC1032" w:rsidRDefault="00FC1032" w:rsidP="00B459A3">
                  <w:r w:rsidRPr="00787529">
                    <w:t xml:space="preserve">your clubs want and need to grow </w:t>
                  </w:r>
                </w:p>
                <w:p w:rsidR="00FC1032" w:rsidRDefault="00FC1032" w:rsidP="00B459A3">
                  <w:r w:rsidRPr="00787529">
                    <w:t>and flourish. Please feel</w:t>
                  </w:r>
                  <w:r>
                    <w:t xml:space="preserve"> </w:t>
                  </w:r>
                  <w:r w:rsidRPr="00787529">
                    <w:t xml:space="preserve">free to email </w:t>
                  </w:r>
                </w:p>
                <w:p w:rsidR="00FC1032" w:rsidRDefault="00FC1032" w:rsidP="00B459A3">
                  <w:r w:rsidRPr="00787529">
                    <w:t xml:space="preserve">me at </w:t>
                  </w:r>
                  <w:hyperlink r:id="rId16" w:history="1">
                    <w:r w:rsidRPr="00061E92">
                      <w:rPr>
                        <w:rStyle w:val="Hyperlink"/>
                      </w:rPr>
                      <w:t>dant1102@yahoo.com</w:t>
                    </w:r>
                  </w:hyperlink>
                  <w:r w:rsidRPr="00787529">
                    <w:t xml:space="preserve"> about </w:t>
                  </w:r>
                </w:p>
                <w:p w:rsidR="00FC1032" w:rsidRDefault="00FC1032" w:rsidP="00B459A3">
                  <w:r w:rsidRPr="00787529">
                    <w:t>anything; I would love to hear your</w:t>
                  </w:r>
                  <w:r>
                    <w:t xml:space="preserve"> </w:t>
                  </w:r>
                </w:p>
                <w:p w:rsidR="00FC1032" w:rsidRDefault="00FC1032" w:rsidP="00B459A3">
                  <w:r w:rsidRPr="00787529">
                    <w:t>input.</w:t>
                  </w:r>
                </w:p>
                <w:p w:rsidR="00FC1032" w:rsidRPr="00787529" w:rsidRDefault="00FC1032" w:rsidP="00B459A3"/>
                <w:p w:rsidR="00FC1032" w:rsidRDefault="00FC1032" w:rsidP="00B459A3">
                  <w:r w:rsidRPr="00787529">
                    <w:t xml:space="preserve">I look forward to meeting you in the </w:t>
                  </w:r>
                </w:p>
                <w:p w:rsidR="00FC1032" w:rsidRDefault="00FC1032" w:rsidP="00B459A3">
                  <w:r w:rsidRPr="00787529">
                    <w:t xml:space="preserve">distant future. I hope to see you at </w:t>
                  </w:r>
                </w:p>
                <w:p w:rsidR="00FC1032" w:rsidRDefault="00FC1032" w:rsidP="00B459A3">
                  <w:r w:rsidRPr="00787529">
                    <w:t xml:space="preserve">Camp Wawbeek in Wisconsin Dells, </w:t>
                  </w:r>
                </w:p>
                <w:p w:rsidR="00FC1032" w:rsidRDefault="00FC1032" w:rsidP="00B459A3">
                  <w:r w:rsidRPr="00787529">
                    <w:t xml:space="preserve">Wisconsin for the Membership </w:t>
                  </w:r>
                </w:p>
                <w:p w:rsidR="00FC1032" w:rsidRDefault="00FC1032" w:rsidP="00B459A3">
                  <w:r w:rsidRPr="00787529">
                    <w:t xml:space="preserve">Awareness Conference in October. </w:t>
                  </w:r>
                </w:p>
                <w:p w:rsidR="00FC1032" w:rsidRPr="00787529" w:rsidRDefault="00FC1032" w:rsidP="00B459A3"/>
                <w:p w:rsidR="00FC1032" w:rsidRDefault="00FC1032" w:rsidP="0029204C">
                  <w:r w:rsidRPr="00787529">
                    <w:t xml:space="preserve">Serving one day at a time, </w:t>
                  </w:r>
                </w:p>
                <w:p w:rsidR="00FC1032" w:rsidRPr="00787529" w:rsidRDefault="00FC1032" w:rsidP="0029204C"/>
                <w:p w:rsidR="00FC1032" w:rsidRDefault="00FC1032" w:rsidP="0029204C">
                  <w:pPr>
                    <w:pStyle w:val="NoSpacing"/>
                    <w:rPr>
                      <w:rFonts w:ascii="Brush Script MT" w:hAnsi="Brush Script MT"/>
                      <w:sz w:val="36"/>
                      <w:szCs w:val="36"/>
                    </w:rPr>
                  </w:pPr>
                  <w:r>
                    <w:rPr>
                      <w:rFonts w:ascii="Brush Script MT" w:hAnsi="Brush Script MT"/>
                      <w:sz w:val="36"/>
                      <w:szCs w:val="36"/>
                    </w:rPr>
                    <w:t>Daniel Tsang</w:t>
                  </w:r>
                </w:p>
                <w:p w:rsidR="00FC1032" w:rsidRDefault="00FC1032" w:rsidP="0029204C">
                  <w:pPr>
                    <w:pStyle w:val="NoSpacing"/>
                  </w:pPr>
                  <w:r>
                    <w:t>’11-’12 Subregion C Representative</w:t>
                  </w:r>
                </w:p>
                <w:p w:rsidR="00FC1032" w:rsidRDefault="00FC1032" w:rsidP="0029204C">
                  <w:pPr>
                    <w:pStyle w:val="NoSpacing"/>
                  </w:pPr>
                  <w:r>
                    <w:t>Circle K International</w:t>
                  </w:r>
                </w:p>
                <w:p w:rsidR="00FC1032" w:rsidRDefault="00FC1032" w:rsidP="0029204C"/>
                <w:p w:rsidR="00FC1032" w:rsidRPr="005028ED" w:rsidRDefault="00FC1032" w:rsidP="0029204C">
                  <w:pPr>
                    <w:rPr>
                      <w:rFonts w:ascii="Rockwell" w:hAnsi="Rockwell"/>
                      <w:color w:val="002F5F"/>
                      <w:sz w:val="36"/>
                      <w:szCs w:val="36"/>
                    </w:rPr>
                  </w:pPr>
                </w:p>
              </w:txbxContent>
            </v:textbox>
          </v:shape>
        </w:pict>
      </w:r>
      <w:r>
        <w:rPr>
          <w:noProof/>
        </w:rPr>
        <w:pict>
          <v:shape id="Text Box 69" o:spid="_x0000_s1061" type="#_x0000_t202" style="position:absolute;margin-left:-40.5pt;margin-top:-45.75pt;width:346.5pt;height:5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" fillcolor="#ffc679" strokecolor="#e98300" strokeweight="2.25pt">
            <v:textbox>
              <w:txbxContent>
                <w:p w:rsidR="00FC1032" w:rsidRPr="00016152" w:rsidRDefault="00FC1032" w:rsidP="009E6B17">
                  <w:pPr>
                    <w:jc w:val="center"/>
                    <w:rPr>
                      <w:rFonts w:ascii="Rockwell" w:hAnsi="Rockwell"/>
                      <w:color w:val="E98300"/>
                      <w:sz w:val="36"/>
                      <w:szCs w:val="36"/>
                    </w:rPr>
                  </w:pPr>
                  <w:r w:rsidRPr="00016152">
                    <w:rPr>
                      <w:rFonts w:ascii="Rockwell" w:hAnsi="Rockwell"/>
                      <w:color w:val="E98300"/>
                      <w:sz w:val="36"/>
                      <w:szCs w:val="36"/>
                    </w:rPr>
                    <w:t>Meet our International Representative for Subregion C!</w:t>
                  </w:r>
                </w:p>
              </w:txbxContent>
            </v:textbox>
          </v:shape>
        </w:pict>
      </w:r>
      <w:r>
        <w:rPr>
          <w:noProof/>
        </w:rPr>
        <w:pict>
          <v:shape id="Text Box 70" o:spid="_x0000_s1062" type="#_x0000_t202" style="position:absolute;margin-left:393.75pt;margin-top:477.75pt;width:113.25pt;height:9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" stroked="f" strokeweight=".5pt">
            <v:textbox>
              <w:txbxContent>
                <w:p w:rsidR="00FC1032" w:rsidRDefault="00FC1032">
                  <w:r w:rsidRPr="00D3429F">
                    <w:rPr>
                      <w:noProof/>
                    </w:rPr>
                    <w:pict>
                      <v:shape id="Picture 72" o:spid="_x0000_i1048" type="#_x0000_t75" style="width:93.75pt;height:83.25pt;visibility:visible">
                        <v:imagedata r:id="rId17" o:title=""/>
                      </v:shape>
                    </w:pict>
                  </w: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rPr>
          <w:noProof/>
        </w:rPr>
        <w:pict>
          <v:shape id="Text Box 302" o:spid="_x0000_s1063" type="#_x0000_t202" style="position:absolute;margin-left:467.25pt;margin-top:43.85pt;width:51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" stroked="f" strokeweight=".5pt">
            <v:textbox>
              <w:txbxContent>
                <w:p w:rsidR="00FC1032" w:rsidRPr="00394555" w:rsidRDefault="00FC1032">
                  <w:pPr>
                    <w:rPr>
                      <w:sz w:val="20"/>
                      <w:szCs w:val="20"/>
                    </w:rPr>
                  </w:pPr>
                  <w:r>
                    <w:rPr>
                      <w:sz w:val="20"/>
                      <w:szCs w:val="20"/>
                    </w:rPr>
                    <w:t>Page 4</w:t>
                  </w:r>
                </w:p>
              </w:txbxContent>
            </v:textbox>
          </v:shape>
        </w:pict>
      </w:r>
      <w:r>
        <w:br w:type="column"/>
      </w:r>
      <w:r>
        <w:rPr>
          <w:noProof/>
        </w:rPr>
        <w:pict>
          <v:shape id="_x0000_s1064" type="#_x0000_t202" style="position:absolute;margin-left:-54.05pt;margin-top:-56.25pt;width:150.75pt;height:15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" fillcolor="#d4d6f4" strokecolor="#002f5f" strokeweight="2.25pt">
            <v:textbox>
              <w:txbxContent>
                <w:p w:rsidR="00FC1032" w:rsidRDefault="00FC1032" w:rsidP="00A94CFF">
                  <w:r w:rsidRPr="00D3429F">
                    <w:rPr>
                      <w:noProof/>
                    </w:rPr>
                    <w:pict>
                      <v:shape id="Picture 80" o:spid="_x0000_i1050" type="#_x0000_t75" style="width:134.25pt;height:144.75pt;visibility:visible">
                        <v:imagedata r:id="rId18" o:title=""/>
                      </v:shape>
                    </w:pict>
                  </w:r>
                </w:p>
              </w:txbxContent>
            </v:textbox>
          </v:shape>
        </w:pict>
      </w:r>
      <w:r>
        <w:rPr>
          <w:noProof/>
        </w:rPr>
        <w:pict>
          <v:shape id="Text Box 75" o:spid="_x0000_s1065" type="#_x0000_t202" style="position:absolute;margin-left:459pt;margin-top:660.75pt;width:53.25pt;height:2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" stroked="f" strokeweight=".5pt">
            <v:textbox>
              <w:txbxContent>
                <w:p w:rsidR="00FC1032" w:rsidRPr="00F84D9A" w:rsidRDefault="00FC1032">
                  <w:pPr>
                    <w:rPr>
                      <w:sz w:val="20"/>
                      <w:szCs w:val="20"/>
                    </w:rPr>
                  </w:pPr>
                  <w:r w:rsidRPr="00F84D9A">
                    <w:rPr>
                      <w:sz w:val="20"/>
                      <w:szCs w:val="20"/>
                    </w:rPr>
                    <w:t>Page 5</w:t>
                  </w:r>
                </w:p>
              </w:txbxContent>
            </v:textbox>
          </v:shape>
        </w:pict>
      </w:r>
      <w:r>
        <w:rPr>
          <w:noProof/>
        </w:rPr>
        <w:pict>
          <v:shape id="Text Box 79" o:spid="_x0000_s1066" type="#_x0000_t202" style="position:absolute;margin-left:69.75pt;margin-top:-66.75pt;width:490.5pt;height:25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" filled="f" stroked="f" strokeweight=".5pt">
            <v:textbox>
              <w:txbxContent>
                <w:p w:rsidR="00FC1032" w:rsidRPr="00F8334C" w:rsidRDefault="00FC1032" w:rsidP="006421C8">
                  <w:pPr>
                    <w:ind w:left="2160" w:firstLine="720"/>
                    <w:rPr>
                      <w:rFonts w:ascii="Goudy Stout" w:hAnsi="Goudy Stout"/>
                      <w:color w:val="7AB800"/>
                      <w:sz w:val="64"/>
                      <w:szCs w:val="64"/>
                    </w:rPr>
                  </w:pPr>
                  <w:r>
                    <w:rPr>
                      <w:rFonts w:ascii="Goudy Stout" w:hAnsi="Goudy Stout"/>
                      <w:sz w:val="48"/>
                      <w:szCs w:val="48"/>
                    </w:rPr>
                    <w:t xml:space="preserve"> </w:t>
                  </w:r>
                  <w:r>
                    <w:rPr>
                      <w:rFonts w:ascii="Goudy Stout" w:hAnsi="Goudy Stout"/>
                      <w:sz w:val="48"/>
                      <w:szCs w:val="48"/>
                    </w:rPr>
                    <w:tab/>
                    <w:t xml:space="preserve">  </w:t>
                  </w:r>
                  <w:r w:rsidRPr="00F8334C">
                    <w:rPr>
                      <w:rFonts w:ascii="Goudy Stout" w:hAnsi="Goudy Stout"/>
                      <w:color w:val="7AB800"/>
                      <w:sz w:val="64"/>
                      <w:szCs w:val="64"/>
                    </w:rPr>
                    <w:t>Cody’s C</w:t>
                  </w:r>
                </w:p>
                <w:p w:rsidR="00FC1032" w:rsidRPr="00F8334C" w:rsidRDefault="00FC1032" w:rsidP="006421C8">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O</w:t>
                  </w:r>
                </w:p>
                <w:p w:rsidR="00FC1032" w:rsidRPr="00F8334C" w:rsidRDefault="00FC1032" w:rsidP="006421C8">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R</w:t>
                  </w:r>
                </w:p>
                <w:p w:rsidR="00FC1032" w:rsidRPr="00F8334C" w:rsidRDefault="00FC1032" w:rsidP="006421C8">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N</w:t>
                  </w:r>
                </w:p>
                <w:p w:rsidR="00FC1032" w:rsidRPr="00F8334C" w:rsidRDefault="00FC1032" w:rsidP="006421C8">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E</w:t>
                  </w:r>
                </w:p>
                <w:p w:rsidR="00FC1032" w:rsidRPr="00F8334C" w:rsidRDefault="00FC1032" w:rsidP="006421C8">
                  <w:pPr>
                    <w:ind w:left="7200" w:firstLine="720"/>
                    <w:rPr>
                      <w:rFonts w:ascii="Goudy Stout" w:hAnsi="Goudy Stout"/>
                      <w:color w:val="7AB800"/>
                      <w:sz w:val="64"/>
                      <w:szCs w:val="64"/>
                    </w:rPr>
                  </w:pPr>
                  <w:r>
                    <w:rPr>
                      <w:rFonts w:ascii="Goudy Stout" w:hAnsi="Goudy Stout"/>
                      <w:color w:val="7AB800"/>
                      <w:sz w:val="64"/>
                      <w:szCs w:val="64"/>
                    </w:rPr>
                    <w:t xml:space="preserve"> </w:t>
                  </w:r>
                  <w:r w:rsidRPr="00F8334C">
                    <w:rPr>
                      <w:rFonts w:ascii="Goudy Stout" w:hAnsi="Goudy Stout"/>
                      <w:color w:val="7AB800"/>
                      <w:sz w:val="64"/>
                      <w:szCs w:val="64"/>
                    </w:rPr>
                    <w:t>r</w:t>
                  </w:r>
                </w:p>
              </w:txbxContent>
            </v:textbox>
          </v:shape>
        </w:pict>
      </w:r>
    </w:p>
    <w:p w:rsidR="00FC1032" w:rsidRDefault="00FC1032">
      <w:r>
        <w:rPr>
          <w:noProof/>
        </w:rPr>
        <w:pict>
          <v:shape id="Text Box 74" o:spid="_x0000_s1067" type="#_x0000_t202" style="position:absolute;margin-left:-13.5pt;margin-top:-33.45pt;width:495pt;height:28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" fillcolor="#d4d6f4" strokecolor="#002f5f" strokeweight="3pt">
            <v:textbox>
              <w:txbxContent>
                <w:p w:rsidR="00FC1032" w:rsidRPr="00004DAC" w:rsidRDefault="00FC1032" w:rsidP="00952408">
                  <w:pPr>
                    <w:ind w:firstLine="720"/>
                  </w:pPr>
                  <w:r>
                    <w:tab/>
                  </w:r>
                  <w:r>
                    <w:tab/>
                  </w:r>
                  <w:r w:rsidRPr="00004DAC">
                    <w:t>Hello W</w:t>
                  </w:r>
                  <w:r>
                    <w:t>-</w:t>
                  </w:r>
                  <w:r w:rsidRPr="00004DAC">
                    <w:t xml:space="preserve">UM!  I can’t believe I am sitting here writing you all this </w:t>
                  </w:r>
                  <w:r>
                    <w:tab/>
                  </w:r>
                  <w:r>
                    <w:tab/>
                  </w:r>
                  <w:r>
                    <w:tab/>
                  </w:r>
                  <w:r w:rsidRPr="00004DAC">
                    <w:t xml:space="preserve">update, knowing that our year is halfway over.  It just seems like </w:t>
                  </w:r>
                  <w:r>
                    <w:tab/>
                  </w:r>
                  <w:r>
                    <w:tab/>
                  </w:r>
                  <w:r>
                    <w:tab/>
                  </w:r>
                  <w:r w:rsidRPr="00004DAC">
                    <w:t xml:space="preserve">yesterday that we were at DCON, celebrating the </w:t>
                  </w:r>
                  <w:r>
                    <w:tab/>
                  </w:r>
                  <w:r>
                    <w:tab/>
                  </w:r>
                  <w:r>
                    <w:tab/>
                  </w:r>
                  <w:r>
                    <w:tab/>
                  </w:r>
                  <w:r>
                    <w:tab/>
                    <w:t>achievements our district had</w:t>
                  </w:r>
                  <w:r w:rsidRPr="00004DAC">
                    <w:t xml:space="preserve"> </w:t>
                  </w:r>
                  <w:r>
                    <w:t>made.  But, at the same time, I</w:t>
                  </w:r>
                  <w:r>
                    <w:tab/>
                  </w:r>
                  <w:r>
                    <w:tab/>
                  </w:r>
                  <w:r>
                    <w:tab/>
                  </w:r>
                  <w:r>
                    <w:tab/>
                  </w:r>
                  <w:r w:rsidRPr="00004DAC">
                    <w:t xml:space="preserve">am proud to look at all of the successes and rewarding </w:t>
                  </w:r>
                  <w:r>
                    <w:tab/>
                  </w:r>
                  <w:r>
                    <w:tab/>
                  </w:r>
                  <w:r>
                    <w:tab/>
                  </w:r>
                  <w:r>
                    <w:tab/>
                  </w:r>
                  <w:r>
                    <w:tab/>
                  </w:r>
                  <w:r w:rsidRPr="00004DAC">
                    <w:t xml:space="preserve">experiences we’ve all shared this year so far.  We’ve surpassed </w:t>
                  </w:r>
                  <w:r>
                    <w:tab/>
                  </w:r>
                  <w:r>
                    <w:tab/>
                  </w:r>
                  <w:r>
                    <w:tab/>
                  </w:r>
                  <w:r w:rsidRPr="00004DAC">
                    <w:t xml:space="preserve">attendance goals at almost every district event, raised $1,100 </w:t>
                  </w:r>
                  <w:r>
                    <w:tab/>
                  </w:r>
                  <w:r>
                    <w:tab/>
                  </w:r>
                  <w:r>
                    <w:tab/>
                  </w:r>
                  <w:r w:rsidRPr="00004DAC">
                    <w:t>for the ELIMINATE Project, and are on track to even higher membership totals this year.  These are the moments that make me absolutely proud to st</w:t>
                  </w:r>
                  <w:r>
                    <w:t>and up and tell people that yes;</w:t>
                  </w:r>
                  <w:r w:rsidRPr="00004DAC">
                    <w:t xml:space="preserve"> I am the District Governor for the Wisconsin-Upper Michigan District.  With the fall season upon us, let’s take this energy and accumulate more service hours, by new and innovative service projects.  Even more, let’s involve other members of the Kiwanis Family into these projects.  I hope to see you all at Kiwanis Family Service Day on November 5</w:t>
                  </w:r>
                  <w:r w:rsidRPr="00004DAC">
                    <w:rPr>
                      <w:vertAlign w:val="superscript"/>
                    </w:rPr>
                    <w:t>th</w:t>
                  </w:r>
                  <w:r w:rsidRPr="00004DAC">
                    <w:t xml:space="preserve"> in Eau Claire.  As always, remember to harness that passion, commit with passion, and act upon that passion and this district is going to be in the</w:t>
                  </w:r>
                  <w:r>
                    <w:t xml:space="preserve"> best</w:t>
                  </w:r>
                  <w:r w:rsidRPr="00004DAC">
                    <w:t xml:space="preserve"> shape it has ever been.  Keep it up you service monsters!  </w:t>
                  </w:r>
                </w:p>
                <w:p w:rsidR="00FC1032" w:rsidRPr="00004DAC" w:rsidRDefault="00FC1032" w:rsidP="00004DAC"/>
                <w:p w:rsidR="00FC1032" w:rsidRPr="00004DAC" w:rsidRDefault="00FC1032" w:rsidP="00004DAC">
                  <w:r w:rsidRPr="00004DAC">
                    <w:tab/>
                  </w:r>
                  <w:r w:rsidRPr="00004DAC">
                    <w:tab/>
                    <w:t>~Governor Cody Schara</w:t>
                  </w:r>
                  <w:r w:rsidRPr="00004DAC">
                    <w:tab/>
                  </w:r>
                  <w:r w:rsidRPr="00004DAC">
                    <w:tab/>
                  </w: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rPr>
          <w:noProof/>
        </w:rPr>
        <w:pict>
          <v:shape id="Text Box 77" o:spid="_x0000_s1068" type="#_x0000_t202" style="position:absolute;margin-left:371.25pt;margin-top:11.15pt;width:153pt;height:10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" fillcolor="#e98300" strokecolor="#e98300" strokeweight=".5pt">
            <v:textbox>
              <w:txbxContent>
                <w:p w:rsidR="00FC1032" w:rsidRDefault="00FC1032">
                  <w:r w:rsidRPr="00D3429F">
                    <w:rPr>
                      <w:noProof/>
                    </w:rPr>
                    <w:pict>
                      <v:shape id="Picture 81" o:spid="_x0000_i1052" type="#_x0000_t75" style="width:138.75pt;height:91.5pt;visibility:visible">
                        <v:imagedata r:id="rId19" o:title="" croptop="3708f" cropbottom="6341f" cropleft="2385f" cropright="5525f"/>
                      </v:shape>
                    </w:pict>
                  </w:r>
                </w:p>
              </w:txbxContent>
            </v:textbox>
          </v:shape>
        </w:pict>
      </w:r>
    </w:p>
    <w:p w:rsidR="00FC1032" w:rsidRDefault="00FC1032">
      <w:r>
        <w:rPr>
          <w:noProof/>
        </w:rPr>
        <w:pict>
          <v:shape id="Text Box 78" o:spid="_x0000_s1069" type="#_x0000_t202" style="position:absolute;margin-left:-54pt;margin-top:4.7pt;width:420pt;height:5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" stroked="f" strokeweight=".5pt">
            <v:textbox>
              <w:txbxContent>
                <w:p w:rsidR="00FC1032" w:rsidRPr="008B5467" w:rsidRDefault="00FC1032">
                  <w:pPr>
                    <w:rPr>
                      <w:rFonts w:ascii="Lucida Calligraphy" w:hAnsi="Lucida Calligraphy"/>
                      <w:color w:val="A71930"/>
                      <w:sz w:val="68"/>
                      <w:szCs w:val="68"/>
                    </w:rPr>
                  </w:pPr>
                  <w:r w:rsidRPr="008B5467">
                    <w:rPr>
                      <w:rFonts w:ascii="Lucida Calligraphy" w:hAnsi="Lucida Calligraphy"/>
                      <w:color w:val="A71930"/>
                      <w:sz w:val="68"/>
                      <w:szCs w:val="68"/>
                    </w:rPr>
                    <w:t>A Note from Morgan</w:t>
                  </w:r>
                </w:p>
              </w:txbxContent>
            </v:textbox>
          </v:shape>
        </w:pict>
      </w:r>
    </w:p>
    <w:p w:rsidR="00FC1032" w:rsidRDefault="00FC1032"/>
    <w:p w:rsidR="00FC1032" w:rsidRDefault="00FC1032"/>
    <w:p w:rsidR="00FC1032" w:rsidRDefault="00FC1032"/>
    <w:p w:rsidR="00FC1032" w:rsidRDefault="00FC1032">
      <w:r>
        <w:rPr>
          <w:noProof/>
        </w:rPr>
        <w:pict>
          <v:shape id="Text Box 76" o:spid="_x0000_s1070" type="#_x0000_t202" style="position:absolute;margin-left:-60.75pt;margin-top:4.35pt;width:581.25pt;height:345.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" strokecolor="#e98300" strokeweight="2.25pt">
            <v:textbox>
              <w:txbxContent>
                <w:p w:rsidR="00FC1032" w:rsidRDefault="00FC1032" w:rsidP="009463BC">
                  <w:pPr>
                    <w:ind w:firstLine="720"/>
                  </w:pPr>
                  <w:r w:rsidRPr="00004DAC">
                    <w:t>Hello W-UM Circle K</w:t>
                  </w:r>
                  <w:r>
                    <w:t>’</w:t>
                  </w:r>
                  <w:r w:rsidRPr="00004DAC">
                    <w:t xml:space="preserve">ers! I hope the beginning of the school year is </w:t>
                  </w:r>
                </w:p>
                <w:p w:rsidR="00FC1032" w:rsidRPr="00004DAC" w:rsidRDefault="00FC1032" w:rsidP="009463BC">
                  <w:r>
                    <w:t>g</w:t>
                  </w:r>
                  <w:bookmarkStart w:id="0" w:name="_GoBack"/>
                  <w:bookmarkEnd w:id="0"/>
                  <w:r w:rsidRPr="00004DAC">
                    <w:t>oing</w:t>
                  </w:r>
                  <w:r>
                    <w:t xml:space="preserve"> </w:t>
                  </w:r>
                  <w:r w:rsidRPr="00004DAC">
                    <w:t>swimmingly for all!</w:t>
                  </w:r>
                </w:p>
                <w:p w:rsidR="00FC1032" w:rsidRDefault="00FC1032" w:rsidP="009463BC">
                  <w:r w:rsidRPr="00004DAC">
                    <w:tab/>
                    <w:t xml:space="preserve">In the last issue I gave readers an opportunity to win a $20 gift </w:t>
                  </w:r>
                </w:p>
                <w:p w:rsidR="00FC1032" w:rsidRPr="00004DAC" w:rsidRDefault="00FC1032" w:rsidP="009463BC">
                  <w:r w:rsidRPr="00004DAC">
                    <w:t>certificate by answering questions about the information in the Circle of Sharing. However, I received no emails from anyone. So, I am trying again!</w:t>
                  </w:r>
                </w:p>
                <w:p w:rsidR="00FC1032" w:rsidRPr="00004DAC" w:rsidRDefault="00FC1032" w:rsidP="009463BC">
                  <w:r w:rsidRPr="00004DAC">
                    <w:tab/>
                    <w:t xml:space="preserve">I am providing the readers with not only an opportunity to read about the K-Family, but also to give everyone an extra reward for staying connected through the W-UM district bulletins. I will have this section in every issue that contains a type of question or puzzle that you can answer or solve. When you have the answer, all you have to do is email me at </w:t>
                  </w:r>
                  <w:hyperlink r:id="rId20" w:history="1">
                    <w:r w:rsidRPr="00004DAC">
                      <w:rPr>
                        <w:rStyle w:val="Hyperlink"/>
                      </w:rPr>
                      <w:t>kobylamb@gmail.com</w:t>
                    </w:r>
                  </w:hyperlink>
                  <w:r w:rsidRPr="00004DAC">
                    <w:t>. All of the participants with the correct answer will be pooled</w:t>
                  </w:r>
                  <w:r>
                    <w:t>,</w:t>
                  </w:r>
                  <w:r w:rsidRPr="00004DAC">
                    <w:t xml:space="preserve"> and a winner will be drawn at random to win a $20 gift certificate selected for the issue. The first issues of this edition will be distributed at the Membership Awareness Conference, and then an electronic copy forwarded by your presidents will follow. If you know someone who would like a copy and does not have one, please let me know and I will get it to you ASAP!</w:t>
                  </w:r>
                </w:p>
                <w:p w:rsidR="00FC1032" w:rsidRPr="00004DAC" w:rsidRDefault="00FC1032" w:rsidP="009463BC">
                  <w:r w:rsidRPr="00004DAC">
                    <w:tab/>
                    <w:t>There are 3 questions that you can answer from the articles in this issue for this round</w:t>
                  </w:r>
                  <w:r>
                    <w:t xml:space="preserve"> of questions</w:t>
                  </w:r>
                  <w:r w:rsidRPr="00004DAC">
                    <w:t>. The questions are: Who is our Subregion C International Representative? When are the District Convention Awards applications due? Where will next year’s International Convention be held?</w:t>
                  </w:r>
                </w:p>
                <w:p w:rsidR="00FC1032" w:rsidRDefault="00FC1032" w:rsidP="009463BC">
                  <w:r w:rsidRPr="00004DAC">
                    <w:tab/>
                    <w:t>Good luck everyone and have a great school year!</w:t>
                  </w:r>
                </w:p>
                <w:p w:rsidR="00FC1032" w:rsidRPr="00004DAC" w:rsidRDefault="00FC1032" w:rsidP="009463BC"/>
                <w:p w:rsidR="00FC1032" w:rsidRPr="00004DAC" w:rsidRDefault="00FC1032" w:rsidP="009463BC">
                  <w:r w:rsidRPr="00004DAC">
                    <w:tab/>
                    <w:t>In service,</w:t>
                  </w:r>
                </w:p>
                <w:p w:rsidR="00FC1032" w:rsidRPr="00004DAC" w:rsidRDefault="00FC1032" w:rsidP="009463BC">
                  <w:r w:rsidRPr="00004DAC">
                    <w:tab/>
                    <w:t>Morgan Kobylarczyk</w:t>
                  </w:r>
                  <w:r>
                    <w:t xml:space="preserve"> ’11-’12 </w:t>
                  </w:r>
                  <w:r w:rsidRPr="00004DAC">
                    <w:t>W-UM District Bulletin Editor</w:t>
                  </w:r>
                </w:p>
                <w:p w:rsidR="00FC1032" w:rsidRPr="00004DAC" w:rsidRDefault="00FC1032"/>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br w:type="column"/>
      </w:r>
      <w:r>
        <w:rPr>
          <w:noProof/>
        </w:rPr>
        <w:pict>
          <v:shape id="Text Box 82" o:spid="_x0000_s1071" type="#_x0000_t202" style="position:absolute;margin-left:175.5pt;margin-top:23.25pt;width:117pt;height:2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" stroked="f" strokeweight=".5pt">
            <v:textbox>
              <w:txbxContent>
                <w:p w:rsidR="00FC1032" w:rsidRPr="00842391" w:rsidRDefault="00FC1032" w:rsidP="00AA1660">
                  <w:pPr>
                    <w:jc w:val="center"/>
                    <w:rPr>
                      <w:b/>
                      <w:color w:val="A71930"/>
                      <w:sz w:val="28"/>
                      <w:szCs w:val="28"/>
                    </w:rPr>
                  </w:pPr>
                  <w:r w:rsidRPr="00842391">
                    <w:rPr>
                      <w:b/>
                      <w:color w:val="A71930"/>
                      <w:sz w:val="28"/>
                      <w:szCs w:val="28"/>
                    </w:rPr>
                    <w:t>By: Kelly Kloth</w:t>
                  </w:r>
                </w:p>
              </w:txbxContent>
            </v:textbox>
          </v:shape>
        </w:pict>
      </w:r>
      <w:r>
        <w:rPr>
          <w:noProof/>
        </w:rPr>
        <w:pict>
          <v:shape id="Text Box 83" o:spid="_x0000_s1072" type="#_x0000_t202" style="position:absolute;margin-left:-53.2pt;margin-top:-54pt;width:276pt;height:1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" stroked="f" strokeweight=".5pt">
            <v:textbox>
              <w:txbxContent>
                <w:p w:rsidR="00FC1032" w:rsidRPr="00842391" w:rsidRDefault="00FC1032" w:rsidP="00FD1AA1">
                  <w:pPr>
                    <w:jc w:val="center"/>
                    <w:rPr>
                      <w:rFonts w:ascii="Lucida Calligraphy" w:hAnsi="Lucida Calligraphy"/>
                      <w:color w:val="A71930"/>
                      <w:sz w:val="54"/>
                      <w:szCs w:val="54"/>
                    </w:rPr>
                  </w:pPr>
                  <w:r w:rsidRPr="00842391">
                    <w:rPr>
                      <w:rFonts w:ascii="Lucida Calligraphy" w:hAnsi="Lucida Calligraphy"/>
                      <w:color w:val="A71930"/>
                      <w:sz w:val="54"/>
                      <w:szCs w:val="54"/>
                    </w:rPr>
                    <w:t>UW-Milwaukee’s Recruitment Success</w:t>
                  </w:r>
                </w:p>
              </w:txbxContent>
            </v:textbox>
          </v:shape>
        </w:pict>
      </w:r>
      <w:r>
        <w:rPr>
          <w:noProof/>
        </w:rPr>
        <w:pict>
          <v:shape id="Text Box 85" o:spid="_x0000_s1073" type="#_x0000_t202" style="position:absolute;margin-left:312.75pt;margin-top:-59.25pt;width:207pt;height:117.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" fillcolor="#f1a1ae" strokecolor="#a71930" strokeweight="2.25pt">
            <v:textbox>
              <w:txbxContent>
                <w:p w:rsidR="00FC1032" w:rsidRDefault="00FC1032">
                  <w:r w:rsidRPr="00D3429F">
                    <w:rPr>
                      <w:noProof/>
                    </w:rPr>
                    <w:pict>
                      <v:shape id="Picture 94" o:spid="_x0000_i1054" type="#_x0000_t75" style="width:180pt;height:135pt;visibility:visible">
                        <v:imagedata r:id="rId21" o:title=""/>
                      </v:shape>
                    </w:pict>
                  </w:r>
                </w:p>
              </w:txbxContent>
            </v:textbox>
          </v:shape>
        </w:pict>
      </w:r>
      <w:r>
        <w:rPr>
          <w:noProof/>
        </w:rPr>
        <w:pict>
          <v:shape id="Text Box 89" o:spid="_x0000_s1074" type="#_x0000_t202" style="position:absolute;margin-left:-47.25pt;margin-top:63.75pt;width:567pt;height:63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" fillcolor="#f1a1ae" strokecolor="#a71930" strokeweight="3pt">
            <v:textbox>
              <w:txbxContent>
                <w:p w:rsidR="00FC1032" w:rsidRPr="00D85C7C" w:rsidRDefault="00FC1032" w:rsidP="00277F61">
                  <w:pPr>
                    <w:rPr>
                      <w:rFonts w:ascii="Calibri" w:hAnsi="Calibri" w:cs="Calibri"/>
                    </w:rPr>
                  </w:pPr>
                  <w:r w:rsidRPr="00D85C7C">
                    <w:rPr>
                      <w:rFonts w:ascii="Calibri" w:hAnsi="Calibri" w:cs="Calibri"/>
                      <w:sz w:val="22"/>
                      <w:szCs w:val="22"/>
                    </w:rPr>
                    <w:tab/>
                  </w:r>
                  <w:r w:rsidRPr="00D85C7C">
                    <w:rPr>
                      <w:rFonts w:ascii="Calibri" w:hAnsi="Calibri" w:cs="Calibri"/>
                    </w:rPr>
                    <w:t>After a few years off the Circle K map, UW-Milwaukee is coming back stronger than ever.  It has taken a lot of hard work, but we have found ways to grow our club and achieve our recruitment goals! We are now sharing tips and tricks that have worked for us thus far with you so you can help your club grow as well!</w:t>
                  </w:r>
                </w:p>
                <w:p w:rsidR="00FC1032" w:rsidRPr="00D85C7C" w:rsidRDefault="00FC1032" w:rsidP="00277F61">
                  <w:pPr>
                    <w:rPr>
                      <w:rFonts w:ascii="Calibri" w:hAnsi="Calibri" w:cs="Calibri"/>
                    </w:rPr>
                  </w:pPr>
                </w:p>
                <w:p w:rsidR="00FC1032" w:rsidRPr="00D85C7C" w:rsidRDefault="00FC1032" w:rsidP="00277F61">
                  <w:pPr>
                    <w:rPr>
                      <w:rFonts w:ascii="Calibri" w:hAnsi="Calibri" w:cs="Calibri"/>
                    </w:rPr>
                  </w:pPr>
                  <w:r w:rsidRPr="00D85C7C">
                    <w:rPr>
                      <w:rFonts w:ascii="Calibri" w:hAnsi="Calibri" w:cs="Calibri"/>
                    </w:rPr>
                    <w:tab/>
                    <w:t>We have formed a recruitment team consisting of the executive board and two very dedicated members. It is the recruitment team’s job to make sure that the word about Circle K is getting out. It is also their job to organize recruitment events and to</w:t>
                  </w:r>
                  <w:r w:rsidRPr="00D85C7C">
                    <w:rPr>
                      <w:rFonts w:ascii="Calibri" w:hAnsi="Calibri" w:cs="Calibri"/>
                      <w:b/>
                    </w:rPr>
                    <w:t xml:space="preserve"> </w:t>
                  </w:r>
                  <w:r w:rsidRPr="00D85C7C">
                    <w:rPr>
                      <w:rFonts w:ascii="Calibri" w:hAnsi="Calibri" w:cs="Calibri"/>
                    </w:rPr>
                    <w:t>make sure that every member feels welcome at meetings and events so members come back to future events.</w:t>
                  </w:r>
                </w:p>
                <w:p w:rsidR="00FC1032" w:rsidRPr="00D85C7C" w:rsidRDefault="00FC1032" w:rsidP="00277F61">
                  <w:pPr>
                    <w:rPr>
                      <w:rFonts w:ascii="Calibri" w:hAnsi="Calibri" w:cs="Calibri"/>
                    </w:rPr>
                  </w:pPr>
                </w:p>
                <w:p w:rsidR="00FC1032" w:rsidRPr="00D85C7C" w:rsidRDefault="00FC1032" w:rsidP="00277F61">
                  <w:pPr>
                    <w:rPr>
                      <w:rFonts w:ascii="Calibri" w:hAnsi="Calibri" w:cs="Calibri"/>
                    </w:rPr>
                  </w:pPr>
                  <w:r w:rsidRPr="00D85C7C">
                    <w:rPr>
                      <w:rFonts w:ascii="Calibri" w:hAnsi="Calibri" w:cs="Calibri"/>
                    </w:rPr>
                    <w:tab/>
                    <w:t xml:space="preserve">The biggest thing we have done to promote Circle K on our campus is word of mouth. It has been the most effective tool for us thus far. Everybody in the club has been promoting Circle K to their friends, who then pass it on to their friends etc.  Well over 75% of our club members are members because one of their friends was a member before them. Everybody is a prospective member, and it is more effective to speak to somebody face-to-face rather than have somebody look at a flier about your club. </w:t>
                  </w:r>
                </w:p>
                <w:p w:rsidR="00FC1032" w:rsidRPr="00D85C7C" w:rsidRDefault="00FC1032" w:rsidP="00277F61">
                  <w:pPr>
                    <w:rPr>
                      <w:rFonts w:ascii="Calibri" w:hAnsi="Calibri" w:cs="Calibri"/>
                    </w:rPr>
                  </w:pPr>
                </w:p>
                <w:p w:rsidR="00FC1032" w:rsidRPr="00D85C7C" w:rsidRDefault="00FC1032" w:rsidP="00277F61">
                  <w:pPr>
                    <w:rPr>
                      <w:rFonts w:ascii="Calibri" w:hAnsi="Calibri" w:cs="Calibri"/>
                    </w:rPr>
                  </w:pPr>
                  <w:r w:rsidRPr="00D85C7C">
                    <w:rPr>
                      <w:rFonts w:ascii="Calibri" w:hAnsi="Calibri" w:cs="Calibri"/>
                    </w:rPr>
                    <w:tab/>
                    <w:t>We also had a booth at our campus-wide organizational fair a couple weeks ago. This was EXTREMELY helpful in achieving our recruitment goals and getting the word out about our organization.  The key to success with the org fair was planning. The recruitment team had a meeting a few days before the event to make posters and a three-tier board. We also talked about effective ways to talk to prospective members and how to grab peoples’ attention.  We had a table at the org fair that we put the three-tier board on. The board was black with gold sparkles for writing with the headline “Circle K.” We included pictures on the board with the three tenants in cursive gold writing. We kept the board simple to draw people in. On the table we had an interest sign-up sheet with name and email. We also had candy scattered across the table for people to grab as they signed up. We also had our mascot “Elfie,” the spirit award we won, as well as the Happy/Sad Jar on the table. We were handing out ramen noodles with info about Circle K, our upcoming events, and how to contact us on them which went over REALLY well. We got a number of compliments from students and staff staying that our table really stood out.</w:t>
                  </w:r>
                </w:p>
                <w:p w:rsidR="00FC1032" w:rsidRPr="00D85C7C" w:rsidRDefault="00FC1032" w:rsidP="00277F61">
                  <w:pPr>
                    <w:rPr>
                      <w:rFonts w:ascii="Calibri" w:hAnsi="Calibri" w:cs="Calibri"/>
                    </w:rPr>
                  </w:pPr>
                </w:p>
                <w:p w:rsidR="00FC1032" w:rsidRPr="00D85C7C" w:rsidRDefault="00FC1032" w:rsidP="00277F61">
                  <w:pPr>
                    <w:rPr>
                      <w:rFonts w:ascii="Calibri" w:hAnsi="Calibri" w:cs="Calibri"/>
                    </w:rPr>
                  </w:pPr>
                  <w:r w:rsidRPr="00D85C7C">
                    <w:rPr>
                      <w:rFonts w:ascii="Calibri" w:hAnsi="Calibri" w:cs="Calibri"/>
                    </w:rPr>
                    <w:tab/>
                    <w:t>After the organizational fair, we emailed everybody who signed up and let them know about our first meeting and other upcoming events. We also chalked on campus for our first meeting.  The email and chalking was extremely effective.  I also sent out a reminder email about the first meeting 2 days before the meeting. The reminder email seemed to be very helpful because I received over 12 emails saying either “Thank you.” or “Hey, I can’t make it to the meeting but I am still interested.”</w:t>
                  </w:r>
                </w:p>
                <w:p w:rsidR="00FC1032" w:rsidRPr="00D85C7C" w:rsidRDefault="00FC1032" w:rsidP="00277F61">
                  <w:pPr>
                    <w:rPr>
                      <w:rFonts w:ascii="Calibri" w:hAnsi="Calibri" w:cs="Calibri"/>
                    </w:rPr>
                  </w:pPr>
                </w:p>
                <w:p w:rsidR="00FC1032" w:rsidRPr="00D85C7C" w:rsidRDefault="00FC1032" w:rsidP="00277F61">
                  <w:pPr>
                    <w:rPr>
                      <w:rFonts w:ascii="Calibri" w:hAnsi="Calibri" w:cs="Calibri"/>
                    </w:rPr>
                  </w:pPr>
                  <w:r w:rsidRPr="00D85C7C">
                    <w:rPr>
                      <w:rFonts w:ascii="Calibri" w:hAnsi="Calibri" w:cs="Calibri"/>
                    </w:rPr>
                    <w:tab/>
                    <w:t>Another key factor in recruiting is making your first meeting interesting. We named our first meeting “Na-Cho Ordinary Meeting” and had a nacho bar. The nacho bar went over really well and attracted a lot of people! At the meeting we had people sign up for MAC and a blood drive we are hosting at UW-Milwaukee with the Red Cross. We had 17 people sign up for MAC and 21 people sign up for the blood drive, which is awesome!</w:t>
                  </w:r>
                </w:p>
                <w:p w:rsidR="00FC1032" w:rsidRPr="00D85C7C" w:rsidRDefault="00FC1032" w:rsidP="00277F61">
                  <w:pPr>
                    <w:rPr>
                      <w:rFonts w:ascii="Calibri" w:hAnsi="Calibri" w:cs="Calibri"/>
                    </w:rPr>
                  </w:pPr>
                </w:p>
                <w:p w:rsidR="00FC1032" w:rsidRPr="00D85C7C" w:rsidRDefault="00FC1032" w:rsidP="00277F61">
                  <w:pPr>
                    <w:rPr>
                      <w:rFonts w:ascii="Calibri" w:hAnsi="Calibri" w:cs="Calibri"/>
                    </w:rPr>
                  </w:pPr>
                  <w:r w:rsidRPr="00D85C7C">
                    <w:rPr>
                      <w:rFonts w:ascii="Calibri" w:hAnsi="Calibri" w:cs="Calibri"/>
                    </w:rPr>
                    <w:tab/>
                    <w:t>There is no one recruitment strategy that I would say works the best. You have to hit prospective members from all angles in order to be effective. If you work hard, are organized, and are enthusiastic about Circle K, you will have as much success as we have had here at UW-Milwaukee!</w:t>
                  </w:r>
                </w:p>
                <w:p w:rsidR="00FC1032" w:rsidRPr="00D85C7C" w:rsidRDefault="00FC1032" w:rsidP="00277F61">
                  <w:pPr>
                    <w:rPr>
                      <w:rFonts w:ascii="Calibri" w:hAnsi="Calibri" w:cs="Calibri"/>
                      <w:sz w:val="22"/>
                      <w:szCs w:val="22"/>
                    </w:rPr>
                  </w:pPr>
                </w:p>
                <w:p w:rsidR="00FC1032" w:rsidRPr="00D85C7C" w:rsidRDefault="00FC1032" w:rsidP="00A94CFF">
                  <w:pPr>
                    <w:rPr>
                      <w:rFonts w:ascii="Calibri" w:hAnsi="Calibri" w:cs="Calibri"/>
                      <w:sz w:val="22"/>
                      <w:szCs w:val="22"/>
                    </w:rPr>
                  </w:pPr>
                  <w:r w:rsidRPr="00D85C7C">
                    <w:rPr>
                      <w:rFonts w:ascii="Calibri" w:hAnsi="Calibri" w:cs="Calibri"/>
                      <w:sz w:val="22"/>
                      <w:szCs w:val="22"/>
                    </w:rPr>
                    <w:tab/>
                  </w:r>
                  <w:r w:rsidRPr="00D85C7C">
                    <w:rPr>
                      <w:rFonts w:ascii="Calibri" w:hAnsi="Calibri" w:cs="Calibri"/>
                      <w:sz w:val="22"/>
                      <w:szCs w:val="22"/>
                    </w:rPr>
                    <w:tab/>
                  </w:r>
                  <w:r w:rsidRPr="00D85C7C">
                    <w:rPr>
                      <w:rFonts w:ascii="Calibri" w:hAnsi="Calibri" w:cs="Calibri"/>
                      <w:sz w:val="22"/>
                      <w:szCs w:val="22"/>
                    </w:rPr>
                    <w:tab/>
                  </w:r>
                  <w:r w:rsidRPr="00D85C7C">
                    <w:rPr>
                      <w:rFonts w:ascii="Calibri" w:hAnsi="Calibri" w:cs="Calibri"/>
                      <w:sz w:val="22"/>
                      <w:szCs w:val="22"/>
                    </w:rPr>
                    <w:tab/>
                  </w:r>
                </w:p>
              </w:txbxContent>
            </v:textbox>
          </v:shape>
        </w:pict>
      </w:r>
      <w:r>
        <w:rPr>
          <w:noProof/>
        </w:rPr>
        <w:pict>
          <v:shape id="Text Box 92" o:spid="_x0000_s1075" type="#_x0000_t202" style="position:absolute;margin-left:459pt;margin-top:671.25pt;width:53.25pt;height:23.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" fillcolor="#f1a1ae" stroked="f" strokeweight=".5pt">
            <v:textbox>
              <w:txbxContent>
                <w:p w:rsidR="00FC1032" w:rsidRPr="00FA2C1B" w:rsidRDefault="00FC1032">
                  <w:pPr>
                    <w:rPr>
                      <w:sz w:val="20"/>
                      <w:szCs w:val="20"/>
                    </w:rPr>
                  </w:pPr>
                  <w:r w:rsidRPr="00FA2C1B">
                    <w:rPr>
                      <w:sz w:val="20"/>
                      <w:szCs w:val="20"/>
                    </w:rPr>
                    <w:t>Page 5</w:t>
                  </w: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br w:type="column"/>
      </w:r>
      <w:r>
        <w:rPr>
          <w:noProof/>
        </w:rPr>
        <w:pict>
          <v:shape id="Text Box 293" o:spid="_x0000_s1076" type="#_x0000_t202" style="position:absolute;margin-left:399pt;margin-top:166.5pt;width:122.25pt;height:11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" strokecolor="#00b050" strokeweight="2.25pt">
            <v:textbox>
              <w:txbxContent>
                <w:p w:rsidR="00FC1032" w:rsidRDefault="00FC1032">
                  <w:r w:rsidRPr="00D3429F">
                    <w:rPr>
                      <w:noProof/>
                    </w:rPr>
                    <w:pict>
                      <v:shape id="Picture 300" o:spid="_x0000_i1056" type="#_x0000_t75" alt="http://www.socialstrategy1.com/wp-content/uploads/2011/02/Finger-painting.gif" style="width:98.25pt;height:101.25pt;visibility:visible">
                        <v:imagedata r:id="rId22" o:title=""/>
                      </v:shape>
                    </w:pict>
                  </w:r>
                </w:p>
              </w:txbxContent>
            </v:textbox>
          </v:shape>
        </w:pict>
      </w:r>
      <w:r>
        <w:rPr>
          <w:noProof/>
        </w:rPr>
        <w:pict>
          <v:shape id="Text Box 294" o:spid="_x0000_s1077" type="#_x0000_t202" style="position:absolute;margin-left:-51.75pt;margin-top:162pt;width:279.75pt;height:24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" strokecolor="red" strokeweight="2.25pt">
            <v:textbox>
              <w:txbxContent>
                <w:p w:rsidR="00FC1032" w:rsidRPr="00D85C7C" w:rsidRDefault="00FC1032">
                  <w:pPr>
                    <w:rPr>
                      <w:rFonts w:cs="Calibri"/>
                      <w:sz w:val="25"/>
                      <w:szCs w:val="25"/>
                    </w:rPr>
                  </w:pPr>
                  <w:r w:rsidRPr="00D85C7C">
                    <w:rPr>
                      <w:rFonts w:cs="Calibri"/>
                      <w:sz w:val="25"/>
                      <w:szCs w:val="25"/>
                    </w:rPr>
                    <w:t>I would like to remind everyone about Cody’s great Governor’s Project this year! As a district we can work together to raise money and school supplies for schools in need. At each district event there will be an opportunity for each school to drop off their school supplies. At least one book bag is needed with every school supplies collection. The school that has the most points, and therefore the best letter grade as a school, will get to help Cody deliver the school supplies and turn Cody into a human sundae! The list of items and points are on the right. Good luck to everyone!</w:t>
                  </w:r>
                </w:p>
                <w:p w:rsidR="00FC1032" w:rsidRPr="00D85C7C" w:rsidRDefault="00FC1032">
                  <w:pPr>
                    <w:rPr>
                      <w:rFonts w:cs="Calibri"/>
                      <w:sz w:val="25"/>
                      <w:szCs w:val="25"/>
                    </w:rPr>
                  </w:pPr>
                  <w:r w:rsidRPr="00D85C7C">
                    <w:rPr>
                      <w:rFonts w:cs="Calibri"/>
                      <w:sz w:val="25"/>
                      <w:szCs w:val="25"/>
                    </w:rPr>
                    <w:t>If anyone can help, W-UM can!</w:t>
                  </w:r>
                </w:p>
              </w:txbxContent>
            </v:textbox>
          </v:shape>
        </w:pict>
      </w:r>
      <w:r>
        <w:rPr>
          <w:noProof/>
        </w:rPr>
        <w:pict>
          <v:shape id="Text Box 295" o:spid="_x0000_s1078" type="#_x0000_t202" style="position:absolute;margin-left:397.5pt;margin-top:282.75pt;width:123.75pt;height:11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" strokecolor="yellow" strokeweight="2.25pt">
            <v:textbox>
              <w:txbxContent>
                <w:p w:rsidR="00FC1032" w:rsidRDefault="00FC1032" w:rsidP="009A2CF2">
                  <w:pPr>
                    <w:rPr>
                      <w:rFonts w:ascii="Lucida Calligraphy" w:hAnsi="Lucida Calligraphy"/>
                      <w:b/>
                      <w:color w:val="C00000"/>
                      <w:sz w:val="44"/>
                      <w:szCs w:val="44"/>
                    </w:rPr>
                  </w:pPr>
                  <w:r w:rsidRPr="009A2CF2">
                    <w:rPr>
                      <w:rFonts w:ascii="Lucida Calligraphy" w:hAnsi="Lucida Calligraphy"/>
                      <w:b/>
                      <w:color w:val="C00000"/>
                      <w:sz w:val="44"/>
                      <w:szCs w:val="44"/>
                    </w:rPr>
                    <w:t xml:space="preserve">A = 75+ </w:t>
                  </w:r>
                </w:p>
                <w:p w:rsidR="00FC1032" w:rsidRPr="009A2CF2" w:rsidRDefault="00FC1032" w:rsidP="009A2CF2">
                  <w:pPr>
                    <w:rPr>
                      <w:rFonts w:ascii="Lucida Calligraphy" w:hAnsi="Lucida Calligraphy"/>
                      <w:b/>
                      <w:sz w:val="44"/>
                      <w:szCs w:val="44"/>
                    </w:rPr>
                  </w:pPr>
                  <w:r w:rsidRPr="009A2CF2">
                    <w:rPr>
                      <w:rFonts w:ascii="Lucida Calligraphy" w:hAnsi="Lucida Calligraphy"/>
                      <w:b/>
                      <w:color w:val="002F5F"/>
                      <w:sz w:val="44"/>
                      <w:szCs w:val="44"/>
                    </w:rPr>
                    <w:t>B = 55-74</w:t>
                  </w:r>
                  <w:r w:rsidRPr="009A2CF2">
                    <w:rPr>
                      <w:rFonts w:ascii="Lucida Calligraphy" w:hAnsi="Lucida Calligraphy"/>
                      <w:b/>
                      <w:sz w:val="44"/>
                      <w:szCs w:val="44"/>
                    </w:rPr>
                    <w:t xml:space="preserve"> </w:t>
                  </w:r>
                  <w:r w:rsidRPr="009A2CF2">
                    <w:rPr>
                      <w:rFonts w:ascii="Lucida Calligraphy" w:hAnsi="Lucida Calligraphy"/>
                      <w:b/>
                      <w:color w:val="7AB800"/>
                      <w:sz w:val="44"/>
                      <w:szCs w:val="44"/>
                    </w:rPr>
                    <w:t>C = 35-54</w:t>
                  </w:r>
                </w:p>
                <w:p w:rsidR="00FC1032" w:rsidRPr="009A2CF2" w:rsidRDefault="00FC1032" w:rsidP="009A2CF2">
                  <w:pPr>
                    <w:rPr>
                      <w:sz w:val="44"/>
                      <w:szCs w:val="44"/>
                    </w:rPr>
                  </w:pPr>
                </w:p>
              </w:txbxContent>
            </v:textbox>
          </v:shape>
        </w:pict>
      </w:r>
      <w:r>
        <w:rPr>
          <w:noProof/>
        </w:rPr>
        <w:pict>
          <v:shape id="Text Box 296" o:spid="_x0000_s1079" type="#_x0000_t202" style="position:absolute;margin-left:234.75pt;margin-top:162pt;width:152.25pt;height:24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" strokecolor="#0070c0" strokeweight="2.25pt">
            <v:textbox>
              <w:txbxContent>
                <w:p w:rsidR="00FC1032" w:rsidRPr="00210DCE" w:rsidRDefault="00FC1032" w:rsidP="00210DCE">
                  <w:pPr>
                    <w:rPr>
                      <w:sz w:val="20"/>
                      <w:szCs w:val="20"/>
                    </w:rPr>
                  </w:pPr>
                  <w:r w:rsidRPr="00210DCE">
                    <w:rPr>
                      <w:sz w:val="20"/>
                      <w:szCs w:val="20"/>
                    </w:rPr>
                    <w:t>Book Bag = 15 points</w:t>
                  </w:r>
                </w:p>
                <w:p w:rsidR="00FC1032" w:rsidRPr="00210DCE" w:rsidRDefault="00FC1032" w:rsidP="00210DCE">
                  <w:pPr>
                    <w:rPr>
                      <w:sz w:val="20"/>
                      <w:szCs w:val="20"/>
                    </w:rPr>
                  </w:pPr>
                  <w:r w:rsidRPr="00210DCE">
                    <w:rPr>
                      <w:sz w:val="20"/>
                      <w:szCs w:val="20"/>
                    </w:rPr>
                    <w:t>Binders = 4 points</w:t>
                  </w:r>
                </w:p>
                <w:p w:rsidR="00FC1032" w:rsidRPr="00210DCE" w:rsidRDefault="00FC1032" w:rsidP="00210DCE">
                  <w:pPr>
                    <w:rPr>
                      <w:sz w:val="20"/>
                      <w:szCs w:val="20"/>
                    </w:rPr>
                  </w:pPr>
                  <w:r w:rsidRPr="00210DCE">
                    <w:rPr>
                      <w:sz w:val="20"/>
                      <w:szCs w:val="20"/>
                    </w:rPr>
                    <w:t>Pencil Boxes = 1 point</w:t>
                  </w:r>
                </w:p>
                <w:p w:rsidR="00FC1032" w:rsidRPr="00210DCE" w:rsidRDefault="00FC1032" w:rsidP="00210DCE">
                  <w:pPr>
                    <w:rPr>
                      <w:sz w:val="20"/>
                      <w:szCs w:val="20"/>
                    </w:rPr>
                  </w:pPr>
                  <w:r w:rsidRPr="00210DCE">
                    <w:rPr>
                      <w:sz w:val="20"/>
                      <w:szCs w:val="20"/>
                    </w:rPr>
                    <w:t>Markers = 3 points</w:t>
                  </w:r>
                </w:p>
                <w:p w:rsidR="00FC1032" w:rsidRPr="00210DCE" w:rsidRDefault="00FC1032" w:rsidP="00210DCE">
                  <w:pPr>
                    <w:rPr>
                      <w:sz w:val="20"/>
                      <w:szCs w:val="20"/>
                    </w:rPr>
                  </w:pPr>
                  <w:r w:rsidRPr="00210DCE">
                    <w:rPr>
                      <w:sz w:val="20"/>
                      <w:szCs w:val="20"/>
                    </w:rPr>
                    <w:t>Calculators = 5 points</w:t>
                  </w:r>
                </w:p>
                <w:p w:rsidR="00FC1032" w:rsidRPr="00210DCE" w:rsidRDefault="00FC1032" w:rsidP="00210DCE">
                  <w:pPr>
                    <w:rPr>
                      <w:sz w:val="20"/>
                      <w:szCs w:val="20"/>
                    </w:rPr>
                  </w:pPr>
                  <w:r w:rsidRPr="00210DCE">
                    <w:rPr>
                      <w:sz w:val="20"/>
                      <w:szCs w:val="20"/>
                    </w:rPr>
                    <w:t>Pink Erasers = 1 point</w:t>
                  </w:r>
                </w:p>
                <w:p w:rsidR="00FC1032" w:rsidRPr="00210DCE" w:rsidRDefault="00FC1032" w:rsidP="00210DCE">
                  <w:pPr>
                    <w:rPr>
                      <w:sz w:val="20"/>
                      <w:szCs w:val="20"/>
                    </w:rPr>
                  </w:pPr>
                  <w:r w:rsidRPr="00210DCE">
                    <w:rPr>
                      <w:sz w:val="20"/>
                      <w:szCs w:val="20"/>
                    </w:rPr>
                    <w:t>Highlighters = 2 points</w:t>
                  </w:r>
                </w:p>
                <w:p w:rsidR="00FC1032" w:rsidRPr="00210DCE" w:rsidRDefault="00FC1032" w:rsidP="00210DCE">
                  <w:pPr>
                    <w:rPr>
                      <w:sz w:val="20"/>
                      <w:szCs w:val="20"/>
                    </w:rPr>
                  </w:pPr>
                  <w:r w:rsidRPr="00210DCE">
                    <w:rPr>
                      <w:sz w:val="20"/>
                      <w:szCs w:val="20"/>
                    </w:rPr>
                    <w:t>Notebooks = 1 point</w:t>
                  </w:r>
                </w:p>
                <w:p w:rsidR="00FC1032" w:rsidRPr="00210DCE" w:rsidRDefault="00FC1032" w:rsidP="00210DCE">
                  <w:pPr>
                    <w:rPr>
                      <w:sz w:val="20"/>
                      <w:szCs w:val="20"/>
                    </w:rPr>
                  </w:pPr>
                  <w:r w:rsidRPr="00210DCE">
                    <w:rPr>
                      <w:sz w:val="20"/>
                      <w:szCs w:val="20"/>
                    </w:rPr>
                    <w:t>Folders = 1 point</w:t>
                  </w:r>
                </w:p>
                <w:p w:rsidR="00FC1032" w:rsidRPr="00210DCE" w:rsidRDefault="00FC1032" w:rsidP="00210DCE">
                  <w:pPr>
                    <w:rPr>
                      <w:sz w:val="20"/>
                      <w:szCs w:val="20"/>
                    </w:rPr>
                  </w:pPr>
                  <w:r w:rsidRPr="00210DCE">
                    <w:rPr>
                      <w:sz w:val="20"/>
                      <w:szCs w:val="20"/>
                    </w:rPr>
                    <w:t>Loose Leaf Paper = 1 point</w:t>
                  </w:r>
                </w:p>
                <w:p w:rsidR="00FC1032" w:rsidRPr="00210DCE" w:rsidRDefault="00FC1032" w:rsidP="00210DCE">
                  <w:pPr>
                    <w:rPr>
                      <w:sz w:val="20"/>
                      <w:szCs w:val="20"/>
                    </w:rPr>
                  </w:pPr>
                  <w:r w:rsidRPr="00210DCE">
                    <w:rPr>
                      <w:sz w:val="20"/>
                      <w:szCs w:val="20"/>
                    </w:rPr>
                    <w:t>Colored Pencils = 2 points</w:t>
                  </w:r>
                </w:p>
                <w:p w:rsidR="00FC1032" w:rsidRPr="00210DCE" w:rsidRDefault="00FC1032" w:rsidP="00210DCE">
                  <w:pPr>
                    <w:rPr>
                      <w:sz w:val="20"/>
                      <w:szCs w:val="20"/>
                    </w:rPr>
                  </w:pPr>
                  <w:r w:rsidRPr="00210DCE">
                    <w:rPr>
                      <w:sz w:val="20"/>
                      <w:szCs w:val="20"/>
                    </w:rPr>
                    <w:t>Rulers = 1 point</w:t>
                  </w:r>
                </w:p>
                <w:p w:rsidR="00FC1032" w:rsidRPr="00210DCE" w:rsidRDefault="00FC1032" w:rsidP="00210DCE">
                  <w:pPr>
                    <w:rPr>
                      <w:sz w:val="20"/>
                      <w:szCs w:val="20"/>
                    </w:rPr>
                  </w:pPr>
                  <w:r w:rsidRPr="00210DCE">
                    <w:rPr>
                      <w:sz w:val="20"/>
                      <w:szCs w:val="20"/>
                    </w:rPr>
                    <w:t>Compasses = 3 points</w:t>
                  </w:r>
                </w:p>
                <w:p w:rsidR="00FC1032" w:rsidRPr="00210DCE" w:rsidRDefault="00FC1032" w:rsidP="00210DCE">
                  <w:pPr>
                    <w:rPr>
                      <w:sz w:val="20"/>
                      <w:szCs w:val="20"/>
                    </w:rPr>
                  </w:pPr>
                  <w:r w:rsidRPr="00210DCE">
                    <w:rPr>
                      <w:sz w:val="20"/>
                      <w:szCs w:val="20"/>
                    </w:rPr>
                    <w:t>Watercolor Sets = 5 points</w:t>
                  </w:r>
                </w:p>
                <w:p w:rsidR="00FC1032" w:rsidRPr="00210DCE" w:rsidRDefault="00FC1032" w:rsidP="00210DCE">
                  <w:pPr>
                    <w:rPr>
                      <w:sz w:val="20"/>
                      <w:szCs w:val="20"/>
                    </w:rPr>
                  </w:pPr>
                  <w:r w:rsidRPr="00210DCE">
                    <w:rPr>
                      <w:sz w:val="20"/>
                      <w:szCs w:val="20"/>
                    </w:rPr>
                    <w:t>Pencil Top Erasers = 2 points</w:t>
                  </w:r>
                </w:p>
                <w:p w:rsidR="00FC1032" w:rsidRPr="00210DCE" w:rsidRDefault="00FC1032" w:rsidP="00210DCE">
                  <w:pPr>
                    <w:rPr>
                      <w:sz w:val="20"/>
                      <w:szCs w:val="20"/>
                    </w:rPr>
                  </w:pPr>
                  <w:r w:rsidRPr="00210DCE">
                    <w:rPr>
                      <w:sz w:val="20"/>
                      <w:szCs w:val="20"/>
                    </w:rPr>
                    <w:t>Pencil Box = 2 points</w:t>
                  </w:r>
                </w:p>
                <w:p w:rsidR="00FC1032" w:rsidRPr="00210DCE" w:rsidRDefault="00FC1032" w:rsidP="00210DCE">
                  <w:pPr>
                    <w:rPr>
                      <w:sz w:val="20"/>
                      <w:szCs w:val="20"/>
                    </w:rPr>
                  </w:pPr>
                  <w:r w:rsidRPr="00210DCE">
                    <w:rPr>
                      <w:sz w:val="20"/>
                      <w:szCs w:val="20"/>
                    </w:rPr>
                    <w:t>Pens Box = 2 points</w:t>
                  </w:r>
                </w:p>
                <w:p w:rsidR="00FC1032" w:rsidRPr="00210DCE" w:rsidRDefault="00FC1032" w:rsidP="00210DCE">
                  <w:pPr>
                    <w:rPr>
                      <w:sz w:val="20"/>
                      <w:szCs w:val="20"/>
                    </w:rPr>
                  </w:pPr>
                  <w:r w:rsidRPr="00210DCE">
                    <w:rPr>
                      <w:sz w:val="20"/>
                      <w:szCs w:val="20"/>
                    </w:rPr>
                    <w:t>Glue = 1 point</w:t>
                  </w:r>
                </w:p>
                <w:p w:rsidR="00FC1032" w:rsidRPr="00210DCE" w:rsidRDefault="00FC1032" w:rsidP="00210DCE">
                  <w:pPr>
                    <w:rPr>
                      <w:sz w:val="20"/>
                      <w:szCs w:val="20"/>
                    </w:rPr>
                  </w:pPr>
                  <w:r w:rsidRPr="00210DCE">
                    <w:rPr>
                      <w:sz w:val="20"/>
                      <w:szCs w:val="20"/>
                    </w:rPr>
                    <w:t>Crayons = 1 point</w:t>
                  </w:r>
                </w:p>
                <w:p w:rsidR="00FC1032" w:rsidRPr="00210DCE" w:rsidRDefault="00FC1032" w:rsidP="00210DCE">
                  <w:pPr>
                    <w:rPr>
                      <w:sz w:val="20"/>
                      <w:szCs w:val="20"/>
                    </w:rPr>
                  </w:pPr>
                </w:p>
              </w:txbxContent>
            </v:textbox>
          </v:shape>
        </w:pict>
      </w:r>
      <w:r>
        <w:rPr>
          <w:noProof/>
        </w:rPr>
        <w:pict>
          <v:shape id="Text Box 299" o:spid="_x0000_s1080" type="#_x0000_t202" style="position:absolute;margin-left:113.25pt;margin-top:-63.7pt;width:379.5pt;height:4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" fillcolor="#c1b6d2" strokecolor="#614d7d" strokeweight="2.25pt">
            <v:textbox>
              <w:txbxContent>
                <w:p w:rsidR="00FC1032" w:rsidRPr="00B935EC" w:rsidRDefault="00FC1032" w:rsidP="00B935EC">
                  <w:pPr>
                    <w:jc w:val="center"/>
                    <w:rPr>
                      <w:rFonts w:ascii="Rockwell" w:hAnsi="Rockwell"/>
                      <w:color w:val="614D7D"/>
                      <w:sz w:val="56"/>
                      <w:szCs w:val="56"/>
                    </w:rPr>
                  </w:pPr>
                  <w:r w:rsidRPr="00B935EC">
                    <w:rPr>
                      <w:rFonts w:ascii="Rockwell" w:hAnsi="Rockwell"/>
                      <w:color w:val="614D7D"/>
                      <w:sz w:val="56"/>
                      <w:szCs w:val="56"/>
                    </w:rPr>
                    <w:t>Kiwanis Family Service Day</w:t>
                  </w:r>
                </w:p>
              </w:txbxContent>
            </v:textbox>
          </v:shape>
        </w:pict>
      </w:r>
    </w:p>
    <w:p w:rsidR="00FC1032" w:rsidRDefault="00FC1032">
      <w:r>
        <w:rPr>
          <w:noProof/>
        </w:rPr>
        <w:pict>
          <v:shape id="Text Box 298" o:spid="_x0000_s1081" type="#_x0000_t202" style="position:absolute;margin-left:-51pt;margin-top:-43.9pt;width:573pt;height:18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" fillcolor="#c1b6d2" strokecolor="#614d7d" strokeweight="2.25pt">
            <v:textbox>
              <w:txbxContent>
                <w:p w:rsidR="00FC1032" w:rsidRPr="009A2CF2" w:rsidRDefault="00FC1032" w:rsidP="005B7E29">
                  <w:r w:rsidRPr="009A2CF2">
                    <w:t>Hello Circle K’ers!</w:t>
                  </w:r>
                </w:p>
                <w:p w:rsidR="00FC1032" w:rsidRDefault="00FC1032" w:rsidP="005B7E29">
                  <w:r w:rsidRPr="009A2CF2">
                    <w:t>My name is Rachel Coartney and I am this year’s Service Chair. As part of my job, I organize and implement Kiwanis Family Service Day. This year, the event is taking place in Eau Claire on November 5</w:t>
                  </w:r>
                  <w:r w:rsidRPr="009A2CF2">
                    <w:rPr>
                      <w:vertAlign w:val="superscript"/>
                    </w:rPr>
                    <w:t>th</w:t>
                  </w:r>
                  <w:r w:rsidRPr="009A2CF2">
                    <w:t>. With this, we spend the day doing service projects all around the city. We are currently working with the humane society, nursing homes, and a few other locations as to help them in any way possible. We hope that you can attend this fun day and take advantage of meeting members from all around the K-Family. If you have any questions, do not hesitate to ask! I look forward to seeing you all on November 5</w:t>
                  </w:r>
                  <w:r w:rsidRPr="009A2CF2">
                    <w:rPr>
                      <w:vertAlign w:val="superscript"/>
                    </w:rPr>
                    <w:t>th</w:t>
                  </w:r>
                  <w:r w:rsidRPr="009A2CF2">
                    <w:t xml:space="preserve"> in Eau Claire.</w:t>
                  </w:r>
                </w:p>
                <w:p w:rsidR="00FC1032" w:rsidRPr="009A2CF2" w:rsidRDefault="00FC1032" w:rsidP="005B7E29"/>
                <w:p w:rsidR="00FC1032" w:rsidRPr="009A2CF2" w:rsidRDefault="00FC1032" w:rsidP="005B7E29">
                  <w:r w:rsidRPr="009A2CF2">
                    <w:t>In service,</w:t>
                  </w:r>
                </w:p>
                <w:p w:rsidR="00FC1032" w:rsidRPr="009A2CF2" w:rsidRDefault="00FC1032" w:rsidP="005B7E29">
                  <w:r w:rsidRPr="009A2CF2">
                    <w:t>Rachel Coartney, ’11-’12 Service Chair</w:t>
                  </w:r>
                </w:p>
                <w:p w:rsidR="00FC1032" w:rsidRPr="009A2CF2" w:rsidRDefault="00FC1032" w:rsidP="0029204C">
                  <w:pPr>
                    <w:rPr>
                      <w:color w:val="002F5F"/>
                    </w:rPr>
                  </w:pP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r>
        <w:rPr>
          <w:noProof/>
        </w:rPr>
        <w:pict>
          <v:shape id="Text Box 288" o:spid="_x0000_s1082" type="#_x0000_t202" style="position:absolute;margin-left:-35.25pt;margin-top:12.55pt;width:234pt;height:7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" stroked="f" strokeweight=".5pt">
            <v:textbox>
              <w:txbxContent>
                <w:p w:rsidR="00FC1032" w:rsidRPr="00540108" w:rsidRDefault="00FC1032" w:rsidP="008F38D2">
                  <w:pPr>
                    <w:jc w:val="center"/>
                    <w:rPr>
                      <w:sz w:val="48"/>
                      <w:szCs w:val="48"/>
                    </w:rPr>
                  </w:pPr>
                  <w:r w:rsidRPr="00540108">
                    <w:rPr>
                      <w:rFonts w:ascii="Tempus Sans ITC" w:hAnsi="Tempus Sans ITC"/>
                      <w:sz w:val="48"/>
                      <w:szCs w:val="48"/>
                    </w:rPr>
                    <w:t>UWGB Circle K Fall 2011 Blood Drive</w:t>
                  </w:r>
                </w:p>
              </w:txbxContent>
            </v:textbox>
          </v:shape>
        </w:pict>
      </w:r>
      <w:r>
        <w:rPr>
          <w:noProof/>
        </w:rPr>
        <w:pict>
          <v:shape id="Text Box 297" o:spid="_x0000_s1083" type="#_x0000_t202" style="position:absolute;margin-left:342.75pt;margin-top:.55pt;width:181.5pt;height:21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" fillcolor="#e0a9a8" strokecolor="#a71930" strokeweight="2.25pt">
            <v:textbox>
              <w:txbxContent>
                <w:p w:rsidR="00FC1032" w:rsidRDefault="00FC1032">
                  <w:r w:rsidRPr="00D3429F">
                    <w:rPr>
                      <w:noProof/>
                    </w:rPr>
                    <w:pict>
                      <v:shape id="Picture 301" o:spid="_x0000_i1058" type="#_x0000_t75" style="width:166.5pt;height:222.75pt;visibility:visible">
                        <v:imagedata r:id="rId23" o:title=""/>
                      </v:shape>
                    </w:pict>
                  </w:r>
                </w:p>
              </w:txbxContent>
            </v:textbox>
          </v:shape>
        </w:pict>
      </w:r>
      <w:r>
        <w:rPr>
          <w:noProof/>
        </w:rPr>
        <w:pict>
          <v:shape id="Text Box 291" o:spid="_x0000_s1084" type="#_x0000_t202" style="position:absolute;margin-left:206.25pt;margin-top:13.3pt;width:129pt;height:9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" fillcolor="#e0a9a8" strokecolor="#a71930" strokeweight="2.25pt">
            <v:textbox>
              <w:txbxContent>
                <w:p w:rsidR="00FC1032" w:rsidRPr="00352CB7" w:rsidRDefault="00FC1032" w:rsidP="00AB5E72">
                  <w:pPr>
                    <w:jc w:val="center"/>
                    <w:rPr>
                      <w:rFonts w:ascii="Tempus Sans ITC" w:hAnsi="Tempus Sans ITC"/>
                    </w:rPr>
                  </w:pPr>
                  <w:r w:rsidRPr="00352CB7">
                    <w:rPr>
                      <w:rFonts w:ascii="Tempus Sans ITC" w:hAnsi="Tempus Sans ITC"/>
                    </w:rPr>
                    <w:t>Ian McArthur at Org Smorg in the Blood Drop costume getting people to sign up for the Blood Drive!</w:t>
                  </w:r>
                </w:p>
                <w:p w:rsidR="00FC1032" w:rsidRDefault="00FC1032"/>
              </w:txbxContent>
            </v:textbox>
          </v:shape>
        </w:pict>
      </w:r>
    </w:p>
    <w:p w:rsidR="00FC1032" w:rsidRDefault="00FC1032"/>
    <w:p w:rsidR="00FC1032" w:rsidRDefault="00FC1032"/>
    <w:p w:rsidR="00FC1032" w:rsidRDefault="00FC1032"/>
    <w:p w:rsidR="00FC1032" w:rsidRDefault="00FC1032"/>
    <w:p w:rsidR="00FC1032" w:rsidRDefault="00FC1032">
      <w:r>
        <w:rPr>
          <w:noProof/>
        </w:rPr>
        <w:pict>
          <v:shape id="Text Box 290" o:spid="_x0000_s1085" type="#_x0000_t202" style="position:absolute;margin-left:19.5pt;margin-top:12.45pt;width:130.5pt;height:24.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" stroked="f" strokeweight=".5pt">
            <v:textbox>
              <w:txbxContent>
                <w:p w:rsidR="00FC1032" w:rsidRPr="001A29BC" w:rsidRDefault="00FC1032">
                  <w:r w:rsidRPr="001A29BC">
                    <w:t>By: Sammy Jackson</w:t>
                  </w:r>
                </w:p>
              </w:txbxContent>
            </v:textbox>
          </v:shape>
        </w:pict>
      </w:r>
    </w:p>
    <w:p w:rsidR="00FC1032" w:rsidRDefault="00FC1032"/>
    <w:p w:rsidR="00FC1032" w:rsidRDefault="00FC1032">
      <w:r>
        <w:rPr>
          <w:noProof/>
        </w:rPr>
        <w:pict>
          <v:shape id="Text Box 292" o:spid="_x0000_s1086" type="#_x0000_t202" style="position:absolute;margin-left:-47.25pt;margin-top:12.3pt;width:564.75pt;height:18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" fillcolor="#e0a9a8" strokecolor="#a71930" strokeweight="2.25pt">
            <v:textbox>
              <w:txbxContent>
                <w:p w:rsidR="00FC1032" w:rsidRPr="006E6149" w:rsidRDefault="00FC1032" w:rsidP="001A29BC">
                  <w:r w:rsidRPr="006E6149">
                    <w:t xml:space="preserve">Every year UWGB has a fall and spring Blood Drive. This year was </w:t>
                  </w:r>
                </w:p>
                <w:p w:rsidR="00FC1032" w:rsidRPr="006E6149" w:rsidRDefault="00FC1032" w:rsidP="001A29BC">
                  <w:r w:rsidRPr="006E6149">
                    <w:t xml:space="preserve">very successful… we were hoping for 77 blood donations, which </w:t>
                  </w:r>
                </w:p>
                <w:p w:rsidR="00FC1032" w:rsidRPr="006E6149" w:rsidRDefault="00FC1032" w:rsidP="001A29BC">
                  <w:r w:rsidRPr="006E6149">
                    <w:t xml:space="preserve">means that 90 or so people have to come in. More people have </w:t>
                  </w:r>
                </w:p>
                <w:p w:rsidR="00FC1032" w:rsidRPr="006E6149" w:rsidRDefault="00FC1032" w:rsidP="001A29BC">
                  <w:r w:rsidRPr="006E6149">
                    <w:t xml:space="preserve">to come in because some may be turned away; however, this </w:t>
                  </w:r>
                </w:p>
                <w:p w:rsidR="00FC1032" w:rsidRDefault="00FC1032" w:rsidP="001A29BC">
                  <w:r w:rsidRPr="006E6149">
                    <w:t xml:space="preserve">year we had over 105 people come in! We had lots of people </w:t>
                  </w:r>
                </w:p>
                <w:p w:rsidR="00FC1032" w:rsidRDefault="00FC1032" w:rsidP="001A29BC">
                  <w:r w:rsidRPr="006E6149">
                    <w:t>sign</w:t>
                  </w:r>
                  <w:r>
                    <w:t xml:space="preserve"> </w:t>
                  </w:r>
                  <w:r w:rsidRPr="006E6149">
                    <w:t xml:space="preserve">up at Org Smorg the day before the blood drive, and </w:t>
                  </w:r>
                </w:p>
                <w:p w:rsidR="00FC1032" w:rsidRDefault="00FC1032" w:rsidP="001A29BC">
                  <w:r w:rsidRPr="006E6149">
                    <w:t xml:space="preserve">through the day we always had a few members in the room </w:t>
                  </w:r>
                </w:p>
                <w:p w:rsidR="00FC1032" w:rsidRPr="006E6149" w:rsidRDefault="00FC1032" w:rsidP="001A29BC">
                  <w:r w:rsidRPr="006E6149">
                    <w:t>between classes working the blood drive. We had many Circle K members donate blood and then volunteer. Some Circle K members made lots of cookies that were devoured by donor’s within the first few hours of Blood Drive. We hope that this will be a good kick off to our year and everything we do will be just as successful.</w:t>
                  </w:r>
                </w:p>
                <w:p w:rsidR="00FC1032" w:rsidRPr="006E6149" w:rsidRDefault="00FC1032" w:rsidP="001A29BC">
                  <w:pPr>
                    <w:spacing w:line="360" w:lineRule="auto"/>
                  </w:pPr>
                </w:p>
              </w:txbxContent>
            </v:textbox>
          </v:shape>
        </w:pict>
      </w:r>
    </w:p>
    <w:p w:rsidR="00FC1032" w:rsidRDefault="00FC1032"/>
    <w:p w:rsidR="00FC1032" w:rsidRDefault="00FC1032"/>
    <w:p w:rsidR="00FC1032" w:rsidRDefault="00FC1032"/>
    <w:p w:rsidR="00FC1032" w:rsidRDefault="00FC1032"/>
    <w:p w:rsidR="00FC1032" w:rsidRDefault="00FC1032"/>
    <w:p w:rsidR="00FC1032" w:rsidRDefault="00FC1032"/>
    <w:p w:rsidR="00FC1032" w:rsidRDefault="00FC1032"/>
    <w:p w:rsidR="00FC1032" w:rsidRPr="00307810" w:rsidRDefault="00FC1032">
      <w:pPr>
        <w:rPr>
          <w:rFonts w:ascii="Goudy Old Style" w:hAnsi="Goudy Old Style"/>
        </w:rPr>
      </w:pPr>
      <w:r>
        <w:rPr>
          <w:noProof/>
        </w:rPr>
        <w:pict>
          <v:shape id="Text Box 289" o:spid="_x0000_s1087" type="#_x0000_t202" style="position:absolute;margin-left:456.75pt;margin-top:52.85pt;width:49.5pt;height: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" fillcolor="#e0a9a8" stroked="f" strokeweight=".5pt">
            <v:textbox>
              <w:txbxContent>
                <w:p w:rsidR="00FC1032" w:rsidRPr="00FA04D6" w:rsidRDefault="00FC1032">
                  <w:pPr>
                    <w:rPr>
                      <w:sz w:val="20"/>
                      <w:szCs w:val="20"/>
                    </w:rPr>
                  </w:pPr>
                  <w:r w:rsidRPr="00FA04D6">
                    <w:rPr>
                      <w:sz w:val="20"/>
                      <w:szCs w:val="20"/>
                    </w:rPr>
                    <w:t>Page 7</w:t>
                  </w:r>
                </w:p>
              </w:txbxContent>
            </v:textbox>
          </v:shape>
        </w:pict>
      </w:r>
      <w:r>
        <w:br w:type="column"/>
      </w:r>
      <w:r>
        <w:rPr>
          <w:noProof/>
        </w:rPr>
        <w:pict>
          <v:shape id="_x0000_s1088" type="#_x0000_t202" style="position:absolute;margin-left:135.85pt;margin-top:0;width:156.35pt;height:1063.65pt;z-index:251686912" stroked="f">
            <v:textbox style="mso-next-textbox:#_x0000_s1088">
              <w:txbxContent>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Metro LTG</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Morgan Fierro</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Alverno College</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 xml:space="preserve">737 S. 36 St. </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Milwaukee, WI 53215</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(414) 640-3906</w:t>
                  </w:r>
                </w:p>
                <w:p w:rsidR="00FC1032" w:rsidRPr="003D2A93" w:rsidRDefault="00FC1032" w:rsidP="002A6FD2">
                  <w:pPr>
                    <w:rPr>
                      <w:rFonts w:ascii="Goudy Old Style" w:hAnsi="Goudy Old Style" w:cs="TT200t00"/>
                      <w:color w:val="0000FF"/>
                      <w:sz w:val="20"/>
                      <w:szCs w:val="20"/>
                    </w:rPr>
                  </w:pPr>
                  <w:hyperlink r:id="rId24" w:history="1">
                    <w:r w:rsidRPr="003D2A93">
                      <w:rPr>
                        <w:rStyle w:val="Hyperlink"/>
                        <w:rFonts w:ascii="Goudy Old Style" w:hAnsi="Goudy Old Style" w:cs="TT200t00"/>
                        <w:sz w:val="20"/>
                        <w:szCs w:val="20"/>
                      </w:rPr>
                      <w:t>musicallymorgi@gmail.com</w:t>
                    </w:r>
                  </w:hyperlink>
                  <w:r w:rsidRPr="003D2A93">
                    <w:rPr>
                      <w:rFonts w:ascii="Goudy Old Style" w:hAnsi="Goudy Old Style" w:cs="TT200t00"/>
                      <w:color w:val="0000FF"/>
                      <w:sz w:val="20"/>
                      <w:szCs w:val="20"/>
                    </w:rPr>
                    <w:t xml:space="preserve"> </w:t>
                  </w:r>
                </w:p>
                <w:p w:rsidR="00FC1032" w:rsidRPr="003D2A93" w:rsidRDefault="00FC1032" w:rsidP="002A6FD2">
                  <w:pPr>
                    <w:rPr>
                      <w:rFonts w:ascii="Goudy Old Style" w:hAnsi="Goudy Old Style"/>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Northwoods LTG </w:t>
                  </w:r>
                </w:p>
                <w:p w:rsidR="00FC1032" w:rsidRPr="003D2A93" w:rsidRDefault="00FC1032" w:rsidP="002A6FD2">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 xml:space="preserve">Travis Meyer </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UW-Green Bay</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2841 Blue Spruce Dr.</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Green Bay, WI 54311</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(920) 624-2620</w:t>
                  </w:r>
                </w:p>
                <w:p w:rsidR="00FC1032" w:rsidRPr="003D2A93" w:rsidRDefault="00FC1032" w:rsidP="002A6FD2">
                  <w:pPr>
                    <w:autoSpaceDE w:val="0"/>
                    <w:autoSpaceDN w:val="0"/>
                    <w:adjustRightInd w:val="0"/>
                    <w:rPr>
                      <w:rFonts w:ascii="Goudy Old Style" w:hAnsi="Goudy Old Style" w:cs="TT200t00"/>
                      <w:color w:val="0000FF"/>
                      <w:sz w:val="20"/>
                      <w:szCs w:val="20"/>
                      <w:u w:val="single"/>
                    </w:rPr>
                  </w:pPr>
                  <w:r w:rsidRPr="003D2A93">
                    <w:rPr>
                      <w:rFonts w:ascii="Goudy Old Style" w:hAnsi="Goudy Old Style" w:cs="TT200t00"/>
                      <w:color w:val="0000FF"/>
                      <w:sz w:val="20"/>
                      <w:szCs w:val="20"/>
                      <w:u w:val="single"/>
                    </w:rPr>
                    <w:t>travis.meyerwumcki@gmail.com</w:t>
                  </w:r>
                </w:p>
                <w:p w:rsidR="00FC1032" w:rsidRPr="003D2A93" w:rsidRDefault="00FC1032" w:rsidP="002A6FD2">
                  <w:pPr>
                    <w:autoSpaceDE w:val="0"/>
                    <w:autoSpaceDN w:val="0"/>
                    <w:adjustRightInd w:val="0"/>
                    <w:rPr>
                      <w:rFonts w:ascii="Goudy Old Style" w:hAnsi="Goudy Old Style" w:cs="TT200t00"/>
                      <w:color w:val="0000FF"/>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Southeast LTG </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Lena Scheibengraber</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Alverno College</w:t>
                  </w:r>
                </w:p>
                <w:p w:rsidR="00FC1032" w:rsidRPr="003D2A93" w:rsidRDefault="00FC1032" w:rsidP="002A6FD2">
                  <w:pPr>
                    <w:autoSpaceDE w:val="0"/>
                    <w:autoSpaceDN w:val="0"/>
                    <w:adjustRightInd w:val="0"/>
                    <w:rPr>
                      <w:rFonts w:ascii="Goudy Old Style" w:hAnsi="Goudy Old Style" w:cs="Arial"/>
                      <w:color w:val="000000"/>
                      <w:sz w:val="20"/>
                      <w:szCs w:val="20"/>
                    </w:rPr>
                  </w:pPr>
                  <w:r w:rsidRPr="003D2A93">
                    <w:rPr>
                      <w:rFonts w:ascii="Goudy Old Style" w:hAnsi="Goudy Old Style" w:cs="Arial"/>
                      <w:color w:val="000000"/>
                      <w:sz w:val="20"/>
                      <w:szCs w:val="20"/>
                    </w:rPr>
                    <w:t>1825 N. Oakland Ave</w:t>
                  </w:r>
                </w:p>
                <w:p w:rsidR="00FC1032" w:rsidRPr="003D2A93" w:rsidRDefault="00FC1032" w:rsidP="002A6FD2">
                  <w:pPr>
                    <w:autoSpaceDE w:val="0"/>
                    <w:autoSpaceDN w:val="0"/>
                    <w:adjustRightInd w:val="0"/>
                    <w:rPr>
                      <w:rFonts w:ascii="Goudy Old Style" w:hAnsi="Goudy Old Style" w:cs="Arial"/>
                      <w:color w:val="000000"/>
                      <w:sz w:val="20"/>
                      <w:szCs w:val="20"/>
                    </w:rPr>
                  </w:pPr>
                  <w:r w:rsidRPr="003D2A93">
                    <w:rPr>
                      <w:rFonts w:ascii="Goudy Old Style" w:hAnsi="Goudy Old Style" w:cs="Arial"/>
                      <w:color w:val="000000"/>
                      <w:sz w:val="20"/>
                      <w:szCs w:val="20"/>
                    </w:rPr>
                    <w:t>Milwaukee, WI 53202</w:t>
                  </w:r>
                </w:p>
                <w:p w:rsidR="00FC1032" w:rsidRPr="003D2A93" w:rsidRDefault="00FC1032" w:rsidP="002A6FD2">
                  <w:pPr>
                    <w:autoSpaceDE w:val="0"/>
                    <w:autoSpaceDN w:val="0"/>
                    <w:adjustRightInd w:val="0"/>
                    <w:rPr>
                      <w:rFonts w:ascii="Goudy Old Style" w:hAnsi="Goudy Old Style" w:cs="Arial"/>
                      <w:color w:val="000000"/>
                      <w:sz w:val="20"/>
                      <w:szCs w:val="20"/>
                    </w:rPr>
                  </w:pPr>
                  <w:r w:rsidRPr="003D2A93">
                    <w:rPr>
                      <w:rFonts w:ascii="Goudy Old Style" w:hAnsi="Goudy Old Style" w:cs="Arial"/>
                      <w:color w:val="000000"/>
                      <w:sz w:val="20"/>
                      <w:szCs w:val="20"/>
                    </w:rPr>
                    <w:t>(414) 418-9779</w:t>
                  </w:r>
                </w:p>
                <w:p w:rsidR="00FC1032" w:rsidRPr="003D2A93" w:rsidRDefault="00FC1032" w:rsidP="002A6FD2">
                  <w:pPr>
                    <w:autoSpaceDE w:val="0"/>
                    <w:autoSpaceDN w:val="0"/>
                    <w:adjustRightInd w:val="0"/>
                    <w:rPr>
                      <w:rFonts w:ascii="Goudy Old Style" w:hAnsi="Goudy Old Style" w:cs="TT200t00"/>
                      <w:color w:val="000000"/>
                      <w:sz w:val="20"/>
                      <w:szCs w:val="20"/>
                    </w:rPr>
                  </w:pPr>
                  <w:hyperlink r:id="rId25" w:history="1">
                    <w:r w:rsidRPr="003D2A93">
                      <w:rPr>
                        <w:rStyle w:val="Hyperlink"/>
                        <w:rFonts w:ascii="Goudy Old Style" w:hAnsi="Goudy Old Style" w:cs="Arial"/>
                        <w:sz w:val="20"/>
                        <w:szCs w:val="20"/>
                      </w:rPr>
                      <w:t>scheibls@gmail.com</w:t>
                    </w:r>
                  </w:hyperlink>
                </w:p>
                <w:p w:rsidR="00FC1032" w:rsidRPr="003D2A93" w:rsidRDefault="00FC1032" w:rsidP="002A6FD2">
                  <w:pPr>
                    <w:autoSpaceDE w:val="0"/>
                    <w:autoSpaceDN w:val="0"/>
                    <w:adjustRightInd w:val="0"/>
                    <w:rPr>
                      <w:rFonts w:ascii="Goudy Old Style" w:hAnsi="Goudy Old Style" w:cs="TT201t00"/>
                      <w:b/>
                      <w:i/>
                      <w:color w:val="000000"/>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Pr>
                      <w:rFonts w:ascii="Goudy Old Style" w:hAnsi="Goudy Old Style" w:cs="TT201t00"/>
                      <w:b/>
                      <w:i/>
                      <w:color w:val="000000"/>
                      <w:sz w:val="20"/>
                      <w:szCs w:val="20"/>
                    </w:rPr>
                    <w:t xml:space="preserve">Superior LTG </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Nathan Swisher</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Michigan Technological University</w:t>
                  </w:r>
                </w:p>
                <w:p w:rsidR="00FC1032" w:rsidRPr="003D2A93" w:rsidRDefault="00FC1032" w:rsidP="002A6FD2">
                  <w:pPr>
                    <w:autoSpaceDE w:val="0"/>
                    <w:autoSpaceDN w:val="0"/>
                    <w:adjustRightInd w:val="0"/>
                    <w:rPr>
                      <w:rStyle w:val="apple-style-span"/>
                      <w:rFonts w:ascii="Goudy Old Style" w:hAnsi="Goudy Old Style" w:cs="Arial"/>
                      <w:color w:val="000000"/>
                      <w:sz w:val="20"/>
                      <w:szCs w:val="20"/>
                    </w:rPr>
                  </w:pPr>
                  <w:r w:rsidRPr="003D2A93">
                    <w:rPr>
                      <w:rStyle w:val="apple-style-span"/>
                      <w:rFonts w:ascii="Goudy Old Style" w:hAnsi="Goudy Old Style" w:cs="Arial"/>
                      <w:color w:val="000000"/>
                      <w:sz w:val="20"/>
                      <w:szCs w:val="20"/>
                    </w:rPr>
                    <w:t>7000 Sandpiper Dr.</w:t>
                  </w:r>
                  <w:r w:rsidRPr="003D2A93">
                    <w:rPr>
                      <w:rFonts w:ascii="Goudy Old Style" w:hAnsi="Goudy Old Style" w:cs="Arial"/>
                      <w:color w:val="000000"/>
                      <w:sz w:val="20"/>
                      <w:szCs w:val="20"/>
                    </w:rPr>
                    <w:br/>
                  </w:r>
                  <w:r w:rsidRPr="003D2A93">
                    <w:rPr>
                      <w:rStyle w:val="apple-style-span"/>
                      <w:rFonts w:ascii="Goudy Old Style" w:hAnsi="Goudy Old Style" w:cs="Arial"/>
                      <w:color w:val="000000"/>
                      <w:sz w:val="20"/>
                      <w:szCs w:val="20"/>
                    </w:rPr>
                    <w:t>Unit 29</w:t>
                  </w:r>
                  <w:r w:rsidRPr="003D2A93">
                    <w:rPr>
                      <w:rFonts w:ascii="Goudy Old Style" w:hAnsi="Goudy Old Style" w:cs="Arial"/>
                      <w:color w:val="000000"/>
                      <w:sz w:val="20"/>
                      <w:szCs w:val="20"/>
                    </w:rPr>
                    <w:br/>
                  </w:r>
                  <w:r w:rsidRPr="003D2A93">
                    <w:rPr>
                      <w:rStyle w:val="apple-style-span"/>
                      <w:rFonts w:ascii="Goudy Old Style" w:hAnsi="Goudy Old Style" w:cs="Arial"/>
                      <w:color w:val="000000"/>
                      <w:sz w:val="20"/>
                      <w:szCs w:val="20"/>
                    </w:rPr>
                    <w:t>Houghton, MI, 49931</w:t>
                  </w:r>
                </w:p>
                <w:p w:rsidR="00FC1032" w:rsidRPr="003D2A93" w:rsidRDefault="00FC1032" w:rsidP="002A6FD2">
                  <w:pPr>
                    <w:autoSpaceDE w:val="0"/>
                    <w:autoSpaceDN w:val="0"/>
                    <w:adjustRightInd w:val="0"/>
                    <w:rPr>
                      <w:rFonts w:ascii="Goudy Old Style" w:hAnsi="Goudy Old Style" w:cs="TT200t00"/>
                      <w:sz w:val="20"/>
                      <w:szCs w:val="20"/>
                    </w:rPr>
                  </w:pPr>
                  <w:r w:rsidRPr="003D2A93">
                    <w:rPr>
                      <w:rStyle w:val="apple-style-span"/>
                      <w:rFonts w:ascii="Goudy Old Style" w:hAnsi="Goudy Old Style" w:cs="Arial"/>
                      <w:sz w:val="20"/>
                      <w:szCs w:val="20"/>
                    </w:rPr>
                    <w:t>(</w:t>
                  </w:r>
                  <w:hyperlink r:id="rId26" w:tgtFrame="_blank" w:history="1">
                    <w:r w:rsidRPr="003D2A93">
                      <w:rPr>
                        <w:rStyle w:val="Hyperlink"/>
                        <w:rFonts w:ascii="Goudy Old Style" w:hAnsi="Goudy Old Style" w:cs="Arial"/>
                        <w:sz w:val="20"/>
                        <w:szCs w:val="20"/>
                      </w:rPr>
                      <w:t>586)549-7133</w:t>
                    </w:r>
                  </w:hyperlink>
                </w:p>
                <w:p w:rsidR="00FC1032" w:rsidRPr="003D2A93" w:rsidRDefault="00FC1032" w:rsidP="002A6FD2">
                  <w:pPr>
                    <w:autoSpaceDE w:val="0"/>
                    <w:autoSpaceDN w:val="0"/>
                    <w:adjustRightInd w:val="0"/>
                    <w:rPr>
                      <w:rStyle w:val="apple-style-span"/>
                      <w:rFonts w:ascii="Goudy Old Style" w:hAnsi="Goudy Old Style" w:cs="Arial"/>
                      <w:color w:val="000000"/>
                      <w:sz w:val="20"/>
                      <w:szCs w:val="20"/>
                    </w:rPr>
                  </w:pPr>
                  <w:hyperlink r:id="rId27" w:history="1">
                    <w:r w:rsidRPr="003D2A93">
                      <w:rPr>
                        <w:rStyle w:val="Hyperlink"/>
                        <w:rFonts w:ascii="Goudy Old Style" w:hAnsi="Goudy Old Style" w:cs="Arial"/>
                        <w:sz w:val="20"/>
                        <w:szCs w:val="20"/>
                      </w:rPr>
                      <w:t>nathanjswisher@gmail.com</w:t>
                    </w:r>
                  </w:hyperlink>
                </w:p>
                <w:p w:rsidR="00FC1032" w:rsidRPr="003D2A93" w:rsidRDefault="00FC1032" w:rsidP="002A6FD2">
                  <w:pPr>
                    <w:autoSpaceDE w:val="0"/>
                    <w:autoSpaceDN w:val="0"/>
                    <w:adjustRightInd w:val="0"/>
                    <w:rPr>
                      <w:rFonts w:ascii="Goudy Old Style" w:hAnsi="Goudy Old Style" w:cs="TT200t00"/>
                      <w:color w:val="0000FF"/>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Winnebago LTG </w:t>
                  </w:r>
                </w:p>
                <w:p w:rsidR="00FC1032" w:rsidRPr="003D2A93" w:rsidRDefault="00FC1032" w:rsidP="002A6FD2">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 xml:space="preserve">Kristina Stathas </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 Oshkosh</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303 Scott Ave.</w:t>
                  </w:r>
                </w:p>
                <w:p w:rsidR="00FC1032" w:rsidRPr="003D2A93" w:rsidRDefault="00FC1032" w:rsidP="002A6FD2">
                  <w:pPr>
                    <w:autoSpaceDE w:val="0"/>
                    <w:autoSpaceDN w:val="0"/>
                    <w:adjustRightInd w:val="0"/>
                    <w:rPr>
                      <w:rFonts w:ascii="Goudy Old Style" w:hAnsi="Goudy Old Style" w:cs="TT200t00"/>
                      <w:color w:val="000000"/>
                      <w:sz w:val="20"/>
                      <w:szCs w:val="20"/>
                      <w:lang w:val="de-DE"/>
                    </w:rPr>
                  </w:pPr>
                  <w:r w:rsidRPr="003D2A93">
                    <w:rPr>
                      <w:rFonts w:ascii="Goudy Old Style" w:hAnsi="Goudy Old Style" w:cs="TT200t00"/>
                      <w:color w:val="000000"/>
                      <w:sz w:val="20"/>
                      <w:szCs w:val="20"/>
                      <w:lang w:val="de-DE"/>
                    </w:rPr>
                    <w:t>Oshkosh, WI 54901</w:t>
                  </w:r>
                </w:p>
                <w:p w:rsidR="00FC1032" w:rsidRPr="003D2A93" w:rsidRDefault="00FC1032" w:rsidP="002A6FD2">
                  <w:pPr>
                    <w:autoSpaceDE w:val="0"/>
                    <w:autoSpaceDN w:val="0"/>
                    <w:adjustRightInd w:val="0"/>
                    <w:rPr>
                      <w:rFonts w:ascii="Goudy Old Style" w:hAnsi="Goudy Old Style" w:cs="TT200t00"/>
                      <w:color w:val="000000"/>
                      <w:sz w:val="20"/>
                      <w:szCs w:val="20"/>
                      <w:lang w:val="de-DE"/>
                    </w:rPr>
                  </w:pPr>
                  <w:r w:rsidRPr="003D2A93">
                    <w:rPr>
                      <w:rFonts w:ascii="Goudy Old Style" w:hAnsi="Goudy Old Style" w:cs="TT200t00"/>
                      <w:color w:val="000000"/>
                      <w:sz w:val="20"/>
                      <w:szCs w:val="20"/>
                      <w:lang w:val="de-DE"/>
                    </w:rPr>
                    <w:t>(414)507-8246</w:t>
                  </w:r>
                </w:p>
                <w:p w:rsidR="00FC1032" w:rsidRPr="003D2A93" w:rsidRDefault="00FC1032" w:rsidP="002A6FD2">
                  <w:pPr>
                    <w:autoSpaceDE w:val="0"/>
                    <w:autoSpaceDN w:val="0"/>
                    <w:adjustRightInd w:val="0"/>
                    <w:rPr>
                      <w:rFonts w:ascii="Goudy Old Style" w:hAnsi="Goudy Old Style"/>
                      <w:sz w:val="20"/>
                      <w:szCs w:val="20"/>
                    </w:rPr>
                  </w:pPr>
                  <w:hyperlink r:id="rId28" w:tgtFrame="_blank" w:history="1">
                    <w:r w:rsidRPr="003D2A93">
                      <w:rPr>
                        <w:rStyle w:val="Hyperlink"/>
                        <w:rFonts w:ascii="Goudy Old Style" w:hAnsi="Goudy Old Style"/>
                        <w:sz w:val="20"/>
                        <w:szCs w:val="20"/>
                        <w:lang w:val="de-DE"/>
                      </w:rPr>
                      <w:t>kristina.stathas@gmail.com</w:t>
                    </w:r>
                  </w:hyperlink>
                </w:p>
                <w:p w:rsidR="00FC1032" w:rsidRPr="003D2A93" w:rsidRDefault="00FC1032" w:rsidP="002A6FD2">
                  <w:pPr>
                    <w:autoSpaceDE w:val="0"/>
                    <w:autoSpaceDN w:val="0"/>
                    <w:adjustRightInd w:val="0"/>
                    <w:rPr>
                      <w:rFonts w:ascii="Goudy Old Style" w:hAnsi="Goudy Old Style"/>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Awards, Regulations, and </w:t>
                  </w: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History Chair</w:t>
                  </w:r>
                </w:p>
                <w:p w:rsidR="00FC1032" w:rsidRPr="003D2A93" w:rsidRDefault="00FC1032" w:rsidP="001A0B94">
                  <w:pPr>
                    <w:rPr>
                      <w:rFonts w:ascii="Goudy Old Style" w:hAnsi="Goudy Old Style" w:cs="Arial"/>
                      <w:color w:val="000000"/>
                      <w:sz w:val="20"/>
                      <w:szCs w:val="20"/>
                    </w:rPr>
                  </w:pPr>
                  <w:r w:rsidRPr="003D2A93">
                    <w:rPr>
                      <w:rFonts w:ascii="Goudy Old Style" w:hAnsi="Goudy Old Style" w:cs="Arial"/>
                      <w:color w:val="000000"/>
                      <w:sz w:val="20"/>
                      <w:szCs w:val="20"/>
                    </w:rPr>
                    <w:t>Jackie Erzinger</w:t>
                  </w:r>
                </w:p>
                <w:p w:rsidR="00FC1032" w:rsidRPr="003D2A93" w:rsidRDefault="00FC1032" w:rsidP="001A0B94">
                  <w:pPr>
                    <w:rPr>
                      <w:rFonts w:ascii="Goudy Old Style" w:hAnsi="Goudy Old Style" w:cs="Arial"/>
                      <w:color w:val="000000"/>
                      <w:sz w:val="20"/>
                      <w:szCs w:val="20"/>
                    </w:rPr>
                  </w:pPr>
                  <w:r w:rsidRPr="003D2A93">
                    <w:rPr>
                      <w:rFonts w:ascii="Goudy Old Style" w:hAnsi="Goudy Old Style" w:cs="Arial"/>
                      <w:color w:val="000000"/>
                      <w:sz w:val="20"/>
                      <w:szCs w:val="20"/>
                    </w:rPr>
                    <w:t>Edgewood College</w:t>
                  </w:r>
                </w:p>
                <w:p w:rsidR="00FC1032" w:rsidRPr="003D2A93" w:rsidRDefault="00FC1032" w:rsidP="001A0B94">
                  <w:pPr>
                    <w:rPr>
                      <w:rFonts w:ascii="Goudy Old Style" w:hAnsi="Goudy Old Style" w:cs="Arial"/>
                      <w:color w:val="000000"/>
                      <w:sz w:val="20"/>
                      <w:szCs w:val="20"/>
                    </w:rPr>
                  </w:pPr>
                  <w:r w:rsidRPr="003D2A93">
                    <w:rPr>
                      <w:rFonts w:ascii="Goudy Old Style" w:hAnsi="Goudy Old Style" w:cs="Arial"/>
                      <w:color w:val="000000"/>
                      <w:sz w:val="20"/>
                      <w:szCs w:val="20"/>
                    </w:rPr>
                    <w:t>219 North Brooks St.</w:t>
                  </w:r>
                </w:p>
                <w:p w:rsidR="00FC1032" w:rsidRPr="003D2A93" w:rsidRDefault="00FC1032" w:rsidP="001A0B94">
                  <w:pPr>
                    <w:rPr>
                      <w:rFonts w:ascii="Goudy Old Style" w:hAnsi="Goudy Old Style" w:cs="Arial"/>
                      <w:color w:val="000000"/>
                      <w:sz w:val="20"/>
                      <w:szCs w:val="20"/>
                    </w:rPr>
                  </w:pPr>
                  <w:r w:rsidRPr="003D2A93">
                    <w:rPr>
                      <w:rFonts w:ascii="Goudy Old Style" w:hAnsi="Goudy Old Style" w:cs="Arial"/>
                      <w:color w:val="000000"/>
                      <w:sz w:val="20"/>
                      <w:szCs w:val="20"/>
                    </w:rPr>
                    <w:t>Apt. 2</w:t>
                  </w:r>
                </w:p>
                <w:p w:rsidR="00FC1032" w:rsidRPr="003D2A93" w:rsidRDefault="00FC1032" w:rsidP="001A0B94">
                  <w:pPr>
                    <w:rPr>
                      <w:rFonts w:ascii="Goudy Old Style" w:hAnsi="Goudy Old Style" w:cs="Arial"/>
                      <w:color w:val="000000"/>
                      <w:sz w:val="20"/>
                      <w:szCs w:val="20"/>
                    </w:rPr>
                  </w:pPr>
                  <w:r w:rsidRPr="003D2A93">
                    <w:rPr>
                      <w:rFonts w:ascii="Goudy Old Style" w:hAnsi="Goudy Old Style" w:cs="Arial"/>
                      <w:color w:val="000000"/>
                      <w:sz w:val="20"/>
                      <w:szCs w:val="20"/>
                    </w:rPr>
                    <w:t>Madison, WI 53715</w:t>
                  </w:r>
                </w:p>
                <w:p w:rsidR="00FC1032" w:rsidRPr="003D2A93" w:rsidRDefault="00FC1032" w:rsidP="006A5FD8">
                  <w:pPr>
                    <w:rPr>
                      <w:rFonts w:ascii="Goudy Old Style" w:hAnsi="Goudy Old Style" w:cs="Arial"/>
                      <w:sz w:val="20"/>
                      <w:szCs w:val="20"/>
                    </w:rPr>
                  </w:pPr>
                  <w:hyperlink r:id="rId29" w:tgtFrame="_blank" w:history="1">
                    <w:r w:rsidRPr="003D2A93">
                      <w:rPr>
                        <w:rStyle w:val="Hyperlink"/>
                        <w:rFonts w:ascii="Goudy Old Style" w:hAnsi="Goudy Old Style" w:cs="Arial"/>
                        <w:sz w:val="20"/>
                        <w:szCs w:val="20"/>
                      </w:rPr>
                      <w:t>(920)619-3579</w:t>
                    </w:r>
                  </w:hyperlink>
                </w:p>
                <w:p w:rsidR="00FC1032" w:rsidRPr="003D2A93" w:rsidRDefault="00FC1032" w:rsidP="006A5FD8">
                  <w:pPr>
                    <w:rPr>
                      <w:rFonts w:ascii="Goudy Old Style" w:hAnsi="Goudy Old Style" w:cs="Arial"/>
                      <w:sz w:val="20"/>
                      <w:szCs w:val="20"/>
                    </w:rPr>
                  </w:pPr>
                  <w:hyperlink r:id="rId30" w:history="1">
                    <w:r w:rsidRPr="003D2A93">
                      <w:rPr>
                        <w:rStyle w:val="Hyperlink"/>
                        <w:rFonts w:ascii="Goudy Old Style" w:hAnsi="Goudy Old Style" w:cs="Arial"/>
                        <w:sz w:val="20"/>
                        <w:szCs w:val="20"/>
                      </w:rPr>
                      <w:t>jackie.erzinger@gmail.com</w:t>
                    </w:r>
                  </w:hyperlink>
                </w:p>
                <w:p w:rsidR="00FC1032" w:rsidRPr="003D2A93" w:rsidRDefault="00FC1032" w:rsidP="006A5FD8">
                  <w:pPr>
                    <w:rPr>
                      <w:rFonts w:ascii="Goudy Old Style" w:hAnsi="Goudy Old Style" w:cs="Arial"/>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lang w:val="fr-FR"/>
                    </w:rPr>
                  </w:pPr>
                  <w:r w:rsidRPr="003D2A93">
                    <w:rPr>
                      <w:rFonts w:ascii="Goudy Old Style" w:hAnsi="Goudy Old Style" w:cs="TT201t00"/>
                      <w:b/>
                      <w:i/>
                      <w:color w:val="000000"/>
                      <w:sz w:val="20"/>
                      <w:szCs w:val="20"/>
                      <w:lang w:val="fr-FR"/>
                    </w:rPr>
                    <w:t>District Convention Chair</w:t>
                  </w:r>
                </w:p>
                <w:p w:rsidR="00FC1032" w:rsidRPr="003D2A93" w:rsidRDefault="00FC1032" w:rsidP="002A6FD2">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Mollie Spencer</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UW-Oshkosh</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1197 High Ave Apt 1</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Oshkosh WI 54901</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(414) 614-1108</w:t>
                  </w:r>
                </w:p>
                <w:p w:rsidR="00FC1032" w:rsidRPr="00AD5394" w:rsidRDefault="00FC1032" w:rsidP="002A6FD2">
                  <w:pPr>
                    <w:autoSpaceDE w:val="0"/>
                    <w:autoSpaceDN w:val="0"/>
                    <w:adjustRightInd w:val="0"/>
                    <w:rPr>
                      <w:rFonts w:ascii="Goudy Old Style" w:hAnsi="Goudy Old Style"/>
                      <w:sz w:val="20"/>
                      <w:szCs w:val="20"/>
                    </w:rPr>
                  </w:pPr>
                  <w:hyperlink r:id="rId31" w:tgtFrame="_blank" w:history="1">
                    <w:r w:rsidRPr="003D2A93">
                      <w:rPr>
                        <w:rStyle w:val="Hyperlink"/>
                        <w:rFonts w:ascii="Goudy Old Style" w:hAnsi="Goudy Old Style"/>
                        <w:sz w:val="20"/>
                        <w:szCs w:val="20"/>
                      </w:rPr>
                      <w:t>Mspencercki@gmail.com</w:t>
                    </w:r>
                  </w:hyperlink>
                </w:p>
                <w:p w:rsidR="00FC1032" w:rsidRPr="00AD5394" w:rsidRDefault="00FC1032" w:rsidP="002A6FD2">
                  <w:pPr>
                    <w:autoSpaceDE w:val="0"/>
                    <w:autoSpaceDN w:val="0"/>
                    <w:adjustRightInd w:val="0"/>
                    <w:rPr>
                      <w:rFonts w:ascii="Garamond" w:hAnsi="Garamond" w:cs="TT201t00"/>
                      <w:b/>
                      <w:i/>
                      <w:color w:val="000000"/>
                      <w:sz w:val="20"/>
                      <w:szCs w:val="20"/>
                    </w:rPr>
                  </w:pPr>
                </w:p>
                <w:p w:rsidR="00FC1032" w:rsidRPr="00AD5394" w:rsidRDefault="00FC1032" w:rsidP="002A6FD2">
                  <w:pPr>
                    <w:autoSpaceDE w:val="0"/>
                    <w:autoSpaceDN w:val="0"/>
                    <w:adjustRightInd w:val="0"/>
                    <w:rPr>
                      <w:rFonts w:ascii="Goudy Old Style" w:hAnsi="Goudy Old Style" w:cs="TT200t00"/>
                      <w:color w:val="0000FF"/>
                      <w:sz w:val="20"/>
                      <w:szCs w:val="20"/>
                      <w:lang w:val="de-DE"/>
                    </w:rPr>
                  </w:pPr>
                </w:p>
              </w:txbxContent>
            </v:textbox>
          </v:shape>
        </w:pict>
      </w:r>
      <w:r>
        <w:rPr>
          <w:noProof/>
        </w:rPr>
        <w:pict>
          <v:shape id="_x0000_s1089" type="#_x0000_t202" style="position:absolute;margin-left:-52.8pt;margin-top:-46.2pt;width:585pt;height:43.2pt;z-index:251688960" stroked="f">
            <v:textbox style="mso-next-textbox:#_x0000_s1089">
              <w:txbxContent>
                <w:p w:rsidR="00FC1032" w:rsidRPr="00162B4A" w:rsidRDefault="00FC1032" w:rsidP="00162B4A">
                  <w:pPr>
                    <w:rPr>
                      <w:rFonts w:ascii="Goudy Old Style" w:hAnsi="Goudy Old Style"/>
                      <w:b/>
                      <w:color w:val="002F5F"/>
                      <w:sz w:val="44"/>
                      <w:szCs w:val="44"/>
                      <w:u w:val="single"/>
                    </w:rPr>
                  </w:pPr>
                  <w:r w:rsidRPr="00162B4A">
                    <w:rPr>
                      <w:rFonts w:ascii="Goudy Old Style" w:hAnsi="Goudy Old Style"/>
                      <w:b/>
                      <w:color w:val="002F5F"/>
                      <w:sz w:val="44"/>
                      <w:szCs w:val="44"/>
                      <w:u w:val="single"/>
                    </w:rPr>
                    <w:t>Wisconsin-Upper Michigan Circle K District Board 2011-2012</w:t>
                  </w:r>
                </w:p>
              </w:txbxContent>
            </v:textbox>
          </v:shape>
        </w:pict>
      </w:r>
      <w:r>
        <w:rPr>
          <w:noProof/>
        </w:rPr>
        <w:pict>
          <v:shape id="_x0000_s1090" type="#_x0000_t202" style="position:absolute;margin-left:303.6pt;margin-top:0;width:182.4pt;height:1138.15pt;z-index:251687936" stroked="f">
            <v:textbox style="mso-next-textbox:#_x0000_s1090">
              <w:txbxContent>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K-Family/Outreach Chair</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Emily Condon</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Alverno College</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2131 N. 118</w:t>
                  </w:r>
                  <w:r w:rsidRPr="003D2A93">
                    <w:rPr>
                      <w:rFonts w:ascii="Goudy Old Style" w:hAnsi="Goudy Old Style" w:cs="TT200t00"/>
                      <w:color w:val="000000"/>
                      <w:sz w:val="20"/>
                      <w:szCs w:val="20"/>
                      <w:vertAlign w:val="superscript"/>
                    </w:rPr>
                    <w:t>th</w:t>
                  </w:r>
                  <w:r w:rsidRPr="003D2A93">
                    <w:rPr>
                      <w:rFonts w:ascii="Goudy Old Style" w:hAnsi="Goudy Old Style" w:cs="TT200t00"/>
                      <w:color w:val="000000"/>
                      <w:sz w:val="20"/>
                      <w:szCs w:val="20"/>
                    </w:rPr>
                    <w:t xml:space="preserve"> St.</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Wauwatosa, WI 53226</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(414)403 9744</w:t>
                  </w:r>
                </w:p>
                <w:p w:rsidR="00FC1032" w:rsidRPr="003D2A93" w:rsidRDefault="00FC1032" w:rsidP="002A6FD2">
                  <w:pPr>
                    <w:autoSpaceDE w:val="0"/>
                    <w:autoSpaceDN w:val="0"/>
                    <w:adjustRightInd w:val="0"/>
                    <w:rPr>
                      <w:rFonts w:ascii="Goudy Old Style" w:hAnsi="Goudy Old Style"/>
                      <w:sz w:val="20"/>
                      <w:szCs w:val="20"/>
                    </w:rPr>
                  </w:pPr>
                  <w:hyperlink r:id="rId32" w:tgtFrame="_blank" w:history="1">
                    <w:r w:rsidRPr="003D2A93">
                      <w:rPr>
                        <w:rStyle w:val="Hyperlink"/>
                        <w:rFonts w:ascii="Goudy Old Style" w:hAnsi="Goudy Old Style"/>
                        <w:sz w:val="20"/>
                        <w:szCs w:val="20"/>
                      </w:rPr>
                      <w:t>emilycondoncki@gmail.com</w:t>
                    </w:r>
                  </w:hyperlink>
                </w:p>
                <w:p w:rsidR="00FC1032" w:rsidRPr="003D2A93" w:rsidRDefault="00FC1032" w:rsidP="002A6FD2">
                  <w:pPr>
                    <w:autoSpaceDE w:val="0"/>
                    <w:autoSpaceDN w:val="0"/>
                    <w:adjustRightInd w:val="0"/>
                    <w:rPr>
                      <w:rFonts w:ascii="Goudy Old Style" w:hAnsi="Goudy Old Style"/>
                      <w:sz w:val="20"/>
                      <w:szCs w:val="20"/>
                    </w:rPr>
                  </w:pP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b/>
                      <w:i/>
                      <w:sz w:val="20"/>
                      <w:szCs w:val="20"/>
                    </w:rPr>
                    <w:t>Membership Development and Growth Chair</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 xml:space="preserve"> Jenna Baxter</w:t>
                  </w:r>
                </w:p>
                <w:p w:rsidR="00FC1032" w:rsidRPr="003D2A93" w:rsidRDefault="00FC1032" w:rsidP="002A6FD2">
                  <w:pPr>
                    <w:autoSpaceDE w:val="0"/>
                    <w:autoSpaceDN w:val="0"/>
                    <w:adjustRightInd w:val="0"/>
                    <w:rPr>
                      <w:rFonts w:ascii="Goudy Old Style" w:hAnsi="Goudy Old Style"/>
                      <w:sz w:val="20"/>
                      <w:szCs w:val="20"/>
                    </w:rPr>
                  </w:pPr>
                  <w:r w:rsidRPr="003D2A93">
                    <w:rPr>
                      <w:rFonts w:ascii="Goudy Old Style" w:hAnsi="Goudy Old Style"/>
                      <w:sz w:val="20"/>
                      <w:szCs w:val="20"/>
                    </w:rPr>
                    <w:t>UW Eau Claire</w:t>
                  </w:r>
                </w:p>
                <w:p w:rsidR="00FC1032" w:rsidRPr="003D2A93" w:rsidRDefault="00FC1032" w:rsidP="002A6FD2">
                  <w:pPr>
                    <w:rPr>
                      <w:rFonts w:ascii="Goudy Old Style" w:hAnsi="Goudy Old Style"/>
                      <w:sz w:val="20"/>
                      <w:szCs w:val="20"/>
                    </w:rPr>
                  </w:pPr>
                  <w:r w:rsidRPr="003D2A93">
                    <w:rPr>
                      <w:rFonts w:ascii="Goudy Old Style" w:hAnsi="Goudy Old Style"/>
                      <w:sz w:val="20"/>
                      <w:szCs w:val="20"/>
                    </w:rPr>
                    <w:t>514 D Chancellors Hall</w:t>
                  </w:r>
                </w:p>
                <w:p w:rsidR="00FC1032" w:rsidRPr="003D2A93" w:rsidRDefault="00FC1032" w:rsidP="002A6FD2">
                  <w:pPr>
                    <w:rPr>
                      <w:rFonts w:ascii="Goudy Old Style" w:hAnsi="Goudy Old Style"/>
                      <w:sz w:val="20"/>
                      <w:szCs w:val="20"/>
                    </w:rPr>
                  </w:pPr>
                  <w:r w:rsidRPr="003D2A93">
                    <w:rPr>
                      <w:rFonts w:ascii="Goudy Old Style" w:hAnsi="Goudy Old Style"/>
                      <w:sz w:val="20"/>
                      <w:szCs w:val="20"/>
                    </w:rPr>
                    <w:t>820 University Drive</w:t>
                  </w:r>
                </w:p>
                <w:p w:rsidR="00FC1032" w:rsidRPr="003D2A93" w:rsidRDefault="00FC1032" w:rsidP="002A6FD2">
                  <w:pPr>
                    <w:rPr>
                      <w:rFonts w:ascii="Goudy Old Style" w:hAnsi="Goudy Old Style"/>
                      <w:sz w:val="20"/>
                      <w:szCs w:val="20"/>
                      <w:lang w:val="fr-FR"/>
                    </w:rPr>
                  </w:pPr>
                  <w:r w:rsidRPr="003D2A93">
                    <w:rPr>
                      <w:rFonts w:ascii="Goudy Old Style" w:hAnsi="Goudy Old Style"/>
                      <w:sz w:val="20"/>
                      <w:szCs w:val="20"/>
                      <w:lang w:val="fr-FR"/>
                    </w:rPr>
                    <w:t>Eau Claire, WI 54701</w:t>
                  </w:r>
                </w:p>
                <w:p w:rsidR="00FC1032" w:rsidRPr="003D2A93" w:rsidRDefault="00FC1032" w:rsidP="002A6FD2">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(715) 579-3005</w:t>
                  </w:r>
                </w:p>
                <w:p w:rsidR="00FC1032" w:rsidRPr="003D2A93" w:rsidRDefault="00FC1032" w:rsidP="002A6FD2">
                  <w:pPr>
                    <w:autoSpaceDE w:val="0"/>
                    <w:autoSpaceDN w:val="0"/>
                    <w:adjustRightInd w:val="0"/>
                    <w:rPr>
                      <w:rFonts w:ascii="Goudy Old Style" w:hAnsi="Goudy Old Style" w:cs="TT200t00"/>
                      <w:color w:val="000000"/>
                      <w:sz w:val="20"/>
                      <w:szCs w:val="20"/>
                      <w:lang w:val="fr-FR"/>
                    </w:rPr>
                  </w:pPr>
                  <w:hyperlink r:id="rId33" w:tgtFrame="_blank" w:history="1">
                    <w:r w:rsidRPr="003D2A93">
                      <w:rPr>
                        <w:rStyle w:val="Hyperlink"/>
                        <w:rFonts w:ascii="Goudy Old Style" w:hAnsi="Goudy Old Style"/>
                        <w:sz w:val="20"/>
                        <w:szCs w:val="20"/>
                        <w:lang w:val="fr-FR"/>
                      </w:rPr>
                      <w:t>jenna.m.baxter@gmail.com</w:t>
                    </w:r>
                  </w:hyperlink>
                </w:p>
                <w:p w:rsidR="00FC1032" w:rsidRPr="003D2A93" w:rsidRDefault="00FC1032" w:rsidP="002A6FD2">
                  <w:pPr>
                    <w:autoSpaceDE w:val="0"/>
                    <w:autoSpaceDN w:val="0"/>
                    <w:adjustRightInd w:val="0"/>
                    <w:rPr>
                      <w:rFonts w:ascii="Goudy Old Style" w:hAnsi="Goudy Old Style" w:cs="TT201t00"/>
                      <w:color w:val="000000"/>
                      <w:sz w:val="20"/>
                      <w:szCs w:val="20"/>
                      <w:lang w:val="fr-FR"/>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Service Chair</w:t>
                  </w:r>
                </w:p>
                <w:p w:rsidR="00FC1032" w:rsidRPr="003D2A93" w:rsidRDefault="00FC1032" w:rsidP="002A6FD2">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Rachel Coartney</w:t>
                  </w:r>
                </w:p>
                <w:p w:rsidR="00FC1032" w:rsidRPr="003D2A93" w:rsidRDefault="00FC1032" w:rsidP="002A6FD2">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UW-Whitewater</w:t>
                  </w:r>
                </w:p>
                <w:p w:rsidR="00FC1032" w:rsidRPr="003D2A93" w:rsidRDefault="00FC1032" w:rsidP="002A6FD2">
                  <w:pPr>
                    <w:rPr>
                      <w:rFonts w:ascii="Goudy Old Style" w:hAnsi="Goudy Old Style"/>
                      <w:sz w:val="20"/>
                      <w:szCs w:val="20"/>
                    </w:rPr>
                  </w:pPr>
                  <w:r w:rsidRPr="003D2A93">
                    <w:rPr>
                      <w:rFonts w:ascii="Goudy Old Style" w:hAnsi="Goudy Old Style"/>
                      <w:sz w:val="20"/>
                      <w:szCs w:val="20"/>
                    </w:rPr>
                    <w:t>329 N. Tratt St. </w:t>
                  </w:r>
                </w:p>
                <w:p w:rsidR="00FC1032" w:rsidRPr="003D2A93" w:rsidRDefault="00FC1032" w:rsidP="002A6FD2">
                  <w:pPr>
                    <w:rPr>
                      <w:rFonts w:ascii="Goudy Old Style" w:hAnsi="Goudy Old Style"/>
                      <w:sz w:val="20"/>
                      <w:szCs w:val="20"/>
                    </w:rPr>
                  </w:pPr>
                  <w:r w:rsidRPr="003D2A93">
                    <w:rPr>
                      <w:rFonts w:ascii="Goudy Old Style" w:hAnsi="Goudy Old Style"/>
                      <w:sz w:val="20"/>
                      <w:szCs w:val="20"/>
                    </w:rPr>
                    <w:t>Whitewater, WI 53190</w:t>
                  </w:r>
                </w:p>
                <w:p w:rsidR="00FC1032" w:rsidRPr="003D2A93" w:rsidRDefault="00FC1032" w:rsidP="002A6FD2">
                  <w:pPr>
                    <w:rPr>
                      <w:rFonts w:ascii="Goudy Old Style" w:hAnsi="Goudy Old Style"/>
                      <w:sz w:val="20"/>
                      <w:szCs w:val="20"/>
                    </w:rPr>
                  </w:pPr>
                  <w:r w:rsidRPr="003D2A93">
                    <w:rPr>
                      <w:rFonts w:ascii="Goudy Old Style" w:hAnsi="Goudy Old Style"/>
                      <w:sz w:val="20"/>
                      <w:szCs w:val="20"/>
                    </w:rPr>
                    <w:t>(262) 617-8959</w:t>
                  </w:r>
                </w:p>
                <w:p w:rsidR="00FC1032" w:rsidRPr="003D2A93" w:rsidRDefault="00FC1032" w:rsidP="002A6FD2">
                  <w:pPr>
                    <w:rPr>
                      <w:rFonts w:ascii="Goudy Old Style" w:hAnsi="Goudy Old Style"/>
                      <w:sz w:val="20"/>
                      <w:szCs w:val="20"/>
                    </w:rPr>
                  </w:pPr>
                  <w:hyperlink r:id="rId34" w:tgtFrame="_blank" w:history="1">
                    <w:r w:rsidRPr="003D2A93">
                      <w:rPr>
                        <w:rStyle w:val="Hyperlink"/>
                        <w:rFonts w:ascii="Goudy Old Style" w:hAnsi="Goudy Old Style"/>
                        <w:sz w:val="20"/>
                        <w:szCs w:val="20"/>
                      </w:rPr>
                      <w:t>rachelmarie.coartney@gmail.com</w:t>
                    </w:r>
                  </w:hyperlink>
                </w:p>
                <w:p w:rsidR="00FC1032" w:rsidRPr="003D2A93" w:rsidRDefault="00FC1032" w:rsidP="002A6FD2">
                  <w:pPr>
                    <w:autoSpaceDE w:val="0"/>
                    <w:autoSpaceDN w:val="0"/>
                    <w:adjustRightInd w:val="0"/>
                    <w:rPr>
                      <w:rFonts w:ascii="Goudy Old Style" w:hAnsi="Goudy Old Style" w:cs="TT200t00"/>
                      <w:color w:val="0000FF"/>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Special Events Chair</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Jenny Happ</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UW-Whitewater</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1109 W. Florence St.</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 xml:space="preserve">Apt. 6 </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Whitewater, WI 53190</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262-515-6361</w:t>
                  </w:r>
                </w:p>
                <w:p w:rsidR="00FC1032" w:rsidRPr="003D2A93" w:rsidRDefault="00FC1032" w:rsidP="002A6FD2">
                  <w:pPr>
                    <w:autoSpaceDE w:val="0"/>
                    <w:autoSpaceDN w:val="0"/>
                    <w:adjustRightInd w:val="0"/>
                    <w:rPr>
                      <w:rFonts w:ascii="Goudy Old Style" w:hAnsi="Goudy Old Style" w:cs="TT200t00"/>
                      <w:color w:val="000000"/>
                      <w:sz w:val="20"/>
                      <w:szCs w:val="20"/>
                    </w:rPr>
                  </w:pPr>
                  <w:hyperlink r:id="rId35" w:history="1">
                    <w:r w:rsidRPr="003D2A93">
                      <w:rPr>
                        <w:rStyle w:val="Hyperlink"/>
                        <w:rFonts w:ascii="Goudy Old Style" w:hAnsi="Goudy Old Style" w:cs="TT200t00"/>
                        <w:sz w:val="20"/>
                        <w:szCs w:val="20"/>
                      </w:rPr>
                      <w:t>happ.jenny@gmail.com</w:t>
                    </w:r>
                  </w:hyperlink>
                </w:p>
                <w:p w:rsidR="00FC1032" w:rsidRPr="003D2A93" w:rsidRDefault="00FC1032" w:rsidP="002A6FD2">
                  <w:pPr>
                    <w:autoSpaceDE w:val="0"/>
                    <w:autoSpaceDN w:val="0"/>
                    <w:adjustRightInd w:val="0"/>
                    <w:rPr>
                      <w:rFonts w:ascii="Goudy Old Style" w:hAnsi="Goudy Old Style" w:cs="TT201t00"/>
                      <w:color w:val="000000"/>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Webmaster</w:t>
                  </w:r>
                </w:p>
                <w:p w:rsidR="00FC1032" w:rsidRPr="00AD5394"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VACANT</w:t>
                  </w:r>
                </w:p>
                <w:p w:rsidR="00FC1032" w:rsidRPr="00AD5394" w:rsidRDefault="00FC1032" w:rsidP="002A6FD2">
                  <w:pPr>
                    <w:rPr>
                      <w:rFonts w:ascii="Garamond" w:hAnsi="Garamond"/>
                      <w:sz w:val="20"/>
                      <w:szCs w:val="20"/>
                    </w:rPr>
                  </w:pPr>
                </w:p>
              </w:txbxContent>
            </v:textbox>
          </v:shape>
        </w:pict>
      </w:r>
      <w:r>
        <w:rPr>
          <w:noProof/>
        </w:rPr>
        <w:pict>
          <v:shape id="_x0000_s1091" type="#_x0000_t202" style="position:absolute;margin-left:-39.7pt;margin-top:0;width:169.35pt;height:717.2pt;z-index:251685888" stroked="f">
            <v:textbox style="mso-next-textbox:#_x0000_s1091">
              <w:txbxContent>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Governor </w:t>
                  </w:r>
                </w:p>
                <w:p w:rsidR="00FC1032" w:rsidRPr="003D2A93" w:rsidRDefault="00FC1032" w:rsidP="00947F84">
                  <w:pPr>
                    <w:rPr>
                      <w:rFonts w:ascii="Goudy Old Style" w:hAnsi="Goudy Old Style" w:cs="Arial"/>
                      <w:color w:val="000000"/>
                      <w:sz w:val="20"/>
                      <w:szCs w:val="20"/>
                    </w:rPr>
                  </w:pPr>
                  <w:r w:rsidRPr="003D2A93">
                    <w:rPr>
                      <w:rFonts w:ascii="Goudy Old Style" w:hAnsi="Goudy Old Style" w:cs="Arial"/>
                      <w:color w:val="000000"/>
                      <w:sz w:val="20"/>
                      <w:szCs w:val="20"/>
                    </w:rPr>
                    <w:t>Cody Schara</w:t>
                  </w:r>
                </w:p>
                <w:p w:rsidR="00FC1032" w:rsidRPr="003D2A93" w:rsidRDefault="00FC1032" w:rsidP="00947F84">
                  <w:pPr>
                    <w:rPr>
                      <w:rFonts w:ascii="Goudy Old Style" w:hAnsi="Goudy Old Style" w:cs="Arial"/>
                      <w:color w:val="000000"/>
                      <w:sz w:val="20"/>
                      <w:szCs w:val="20"/>
                    </w:rPr>
                  </w:pPr>
                  <w:r w:rsidRPr="003D2A93">
                    <w:rPr>
                      <w:rFonts w:ascii="Goudy Old Style" w:hAnsi="Goudy Old Style" w:cs="Arial"/>
                      <w:color w:val="000000"/>
                      <w:sz w:val="20"/>
                      <w:szCs w:val="20"/>
                    </w:rPr>
                    <w:t>Edgewood College</w:t>
                  </w:r>
                </w:p>
                <w:p w:rsidR="00FC1032" w:rsidRPr="003D2A93" w:rsidRDefault="00FC1032" w:rsidP="00947F84">
                  <w:pPr>
                    <w:rPr>
                      <w:rFonts w:ascii="Goudy Old Style" w:hAnsi="Goudy Old Style" w:cs="Arial"/>
                      <w:color w:val="000000"/>
                      <w:sz w:val="20"/>
                      <w:szCs w:val="20"/>
                    </w:rPr>
                  </w:pPr>
                  <w:r w:rsidRPr="003D2A93">
                    <w:rPr>
                      <w:rFonts w:ascii="Goudy Old Style" w:hAnsi="Goudy Old Style" w:cs="Arial"/>
                      <w:color w:val="000000"/>
                      <w:sz w:val="20"/>
                      <w:szCs w:val="20"/>
                    </w:rPr>
                    <w:t>2509 Monroe St, Apt 1</w:t>
                  </w:r>
                </w:p>
                <w:p w:rsidR="00FC1032" w:rsidRPr="003D2A93" w:rsidRDefault="00FC1032" w:rsidP="00947F84">
                  <w:pPr>
                    <w:rPr>
                      <w:rFonts w:ascii="Goudy Old Style" w:hAnsi="Goudy Old Style" w:cs="Arial"/>
                      <w:color w:val="000000"/>
                      <w:sz w:val="20"/>
                      <w:szCs w:val="20"/>
                    </w:rPr>
                  </w:pPr>
                  <w:r w:rsidRPr="003D2A93">
                    <w:rPr>
                      <w:rFonts w:ascii="Goudy Old Style" w:hAnsi="Goudy Old Style" w:cs="Arial"/>
                      <w:color w:val="000000"/>
                      <w:sz w:val="20"/>
                      <w:szCs w:val="20"/>
                    </w:rPr>
                    <w:t>Madison, WI 53711</w:t>
                  </w:r>
                </w:p>
                <w:p w:rsidR="00FC1032" w:rsidRPr="003D2A93" w:rsidRDefault="00FC1032" w:rsidP="003063E4">
                  <w:pPr>
                    <w:rPr>
                      <w:rFonts w:ascii="Goudy Old Style" w:hAnsi="Goudy Old Style" w:cs="Arial"/>
                      <w:sz w:val="20"/>
                      <w:szCs w:val="20"/>
                    </w:rPr>
                  </w:pPr>
                  <w:hyperlink r:id="rId36" w:tgtFrame="_blank" w:history="1">
                    <w:r w:rsidRPr="003D2A93">
                      <w:rPr>
                        <w:rStyle w:val="Hyperlink"/>
                        <w:rFonts w:ascii="Goudy Old Style" w:hAnsi="Goudy Old Style" w:cs="Arial"/>
                        <w:sz w:val="20"/>
                        <w:szCs w:val="20"/>
                      </w:rPr>
                      <w:t>(608)495-1288</w:t>
                    </w:r>
                  </w:hyperlink>
                </w:p>
                <w:p w:rsidR="00FC1032" w:rsidRPr="003D2A93" w:rsidRDefault="00FC1032" w:rsidP="003063E4">
                  <w:pPr>
                    <w:rPr>
                      <w:rFonts w:ascii="Goudy Old Style" w:hAnsi="Goudy Old Style" w:cs="Arial"/>
                      <w:sz w:val="20"/>
                      <w:szCs w:val="20"/>
                    </w:rPr>
                  </w:pPr>
                  <w:hyperlink r:id="rId37" w:history="1">
                    <w:r w:rsidRPr="003D2A93">
                      <w:rPr>
                        <w:rStyle w:val="Hyperlink"/>
                        <w:rFonts w:ascii="Goudy Old Style" w:hAnsi="Goudy Old Style" w:cs="Arial"/>
                        <w:sz w:val="20"/>
                        <w:szCs w:val="20"/>
                      </w:rPr>
                      <w:t>codyschara@gmail.com</w:t>
                    </w:r>
                  </w:hyperlink>
                </w:p>
                <w:p w:rsidR="00FC1032" w:rsidRPr="003D2A93" w:rsidRDefault="00FC1032" w:rsidP="003063E4">
                  <w:pPr>
                    <w:rPr>
                      <w:rFonts w:ascii="Goudy Old Style" w:hAnsi="Goudy Old Style" w:cs="Arial"/>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Secretary  </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Beth Bergstrom</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 La Crosse</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1515 Pine St</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229A Wentz Hall</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LaCrosse, WI 54601</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(608) 434-8994</w:t>
                  </w:r>
                </w:p>
                <w:p w:rsidR="00FC1032" w:rsidRPr="003D2A93" w:rsidRDefault="00FC1032" w:rsidP="002A6FD2">
                  <w:pPr>
                    <w:autoSpaceDE w:val="0"/>
                    <w:autoSpaceDN w:val="0"/>
                    <w:adjustRightInd w:val="0"/>
                    <w:rPr>
                      <w:rFonts w:ascii="Goudy Old Style" w:hAnsi="Goudy Old Style" w:cs="TT201t00"/>
                      <w:color w:val="0000FF"/>
                      <w:sz w:val="20"/>
                      <w:szCs w:val="20"/>
                    </w:rPr>
                  </w:pPr>
                  <w:hyperlink r:id="rId38" w:history="1">
                    <w:r w:rsidRPr="003D2A93">
                      <w:rPr>
                        <w:rStyle w:val="Hyperlink"/>
                        <w:rFonts w:ascii="Goudy Old Style" w:hAnsi="Goudy Old Style" w:cs="TT201t00"/>
                        <w:sz w:val="20"/>
                        <w:szCs w:val="20"/>
                      </w:rPr>
                      <w:t>bergstrom11@gmail.com</w:t>
                    </w:r>
                  </w:hyperlink>
                </w:p>
                <w:p w:rsidR="00FC1032" w:rsidRPr="003D2A93" w:rsidRDefault="00FC1032" w:rsidP="002A6FD2">
                  <w:pPr>
                    <w:autoSpaceDE w:val="0"/>
                    <w:autoSpaceDN w:val="0"/>
                    <w:adjustRightInd w:val="0"/>
                    <w:rPr>
                      <w:rFonts w:ascii="Goudy Old Style" w:hAnsi="Goudy Old Style" w:cs="TT200t00"/>
                      <w:color w:val="0000FF"/>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Treasurer </w:t>
                  </w:r>
                </w:p>
                <w:p w:rsidR="00FC1032" w:rsidRPr="003D2A93" w:rsidRDefault="00FC1032" w:rsidP="002A6FD2">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Eric Mehring</w:t>
                  </w:r>
                </w:p>
                <w:p w:rsidR="00FC1032" w:rsidRPr="003D2A93" w:rsidRDefault="00FC1032" w:rsidP="002A6FD2">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UW-Platteville</w:t>
                  </w:r>
                </w:p>
                <w:p w:rsidR="00FC1032" w:rsidRPr="003D2A93" w:rsidRDefault="00FC1032" w:rsidP="00A03680">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310 D Southwest Hall</w:t>
                  </w:r>
                </w:p>
                <w:p w:rsidR="00FC1032" w:rsidRPr="003D2A93" w:rsidRDefault="00FC1032" w:rsidP="00A03680">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1100 Southwest Road</w:t>
                  </w:r>
                </w:p>
                <w:p w:rsidR="00FC1032" w:rsidRPr="003D2A93" w:rsidRDefault="00FC1032" w:rsidP="00A03680">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Platteville, WI 53818</w:t>
                  </w:r>
                </w:p>
                <w:p w:rsidR="00FC1032" w:rsidRPr="003D2A93" w:rsidRDefault="00FC1032" w:rsidP="00A03680">
                  <w:pPr>
                    <w:autoSpaceDE w:val="0"/>
                    <w:autoSpaceDN w:val="0"/>
                    <w:adjustRightInd w:val="0"/>
                    <w:rPr>
                      <w:rFonts w:ascii="Goudy Old Style" w:hAnsi="Goudy Old Style" w:cs="TT201t00"/>
                      <w:sz w:val="20"/>
                      <w:szCs w:val="20"/>
                    </w:rPr>
                  </w:pPr>
                  <w:r w:rsidRPr="003D2A93">
                    <w:rPr>
                      <w:rFonts w:ascii="Goudy Old Style" w:hAnsi="Goudy Old Style" w:cs="Tahoma"/>
                      <w:sz w:val="20"/>
                      <w:szCs w:val="20"/>
                    </w:rPr>
                    <w:t>(920) 650-7654</w:t>
                  </w:r>
                </w:p>
                <w:p w:rsidR="00FC1032" w:rsidRPr="003D2A93" w:rsidRDefault="00FC1032" w:rsidP="002A6FD2">
                  <w:pPr>
                    <w:autoSpaceDE w:val="0"/>
                    <w:autoSpaceDN w:val="0"/>
                    <w:adjustRightInd w:val="0"/>
                    <w:rPr>
                      <w:rFonts w:ascii="Goudy Old Style" w:hAnsi="Goudy Old Style" w:cs="TT201t00"/>
                      <w:color w:val="000000"/>
                      <w:sz w:val="20"/>
                      <w:szCs w:val="20"/>
                    </w:rPr>
                  </w:pPr>
                  <w:hyperlink r:id="rId39" w:tgtFrame="_blank" w:history="1">
                    <w:r w:rsidRPr="003D2A93">
                      <w:rPr>
                        <w:rStyle w:val="Hyperlink"/>
                        <w:rFonts w:ascii="Goudy Old Style" w:hAnsi="Goudy Old Style"/>
                        <w:sz w:val="20"/>
                        <w:szCs w:val="20"/>
                      </w:rPr>
                      <w:t>mehring.eric@gmail.com</w:t>
                    </w:r>
                  </w:hyperlink>
                </w:p>
                <w:p w:rsidR="00FC1032" w:rsidRPr="003D2A93" w:rsidRDefault="00FC1032" w:rsidP="002A6FD2">
                  <w:pPr>
                    <w:autoSpaceDE w:val="0"/>
                    <w:autoSpaceDN w:val="0"/>
                    <w:adjustRightInd w:val="0"/>
                    <w:rPr>
                      <w:rFonts w:ascii="Goudy Old Style" w:hAnsi="Goudy Old Style" w:cs="TT200t00"/>
                      <w:color w:val="0000FF"/>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Bulletin Editor </w:t>
                  </w:r>
                </w:p>
                <w:p w:rsidR="00FC1032" w:rsidRPr="003D2A93" w:rsidRDefault="00FC1032" w:rsidP="002A6FD2">
                  <w:pPr>
                    <w:autoSpaceDE w:val="0"/>
                    <w:autoSpaceDN w:val="0"/>
                    <w:adjustRightInd w:val="0"/>
                    <w:rPr>
                      <w:rFonts w:ascii="Goudy Old Style" w:hAnsi="Goudy Old Style"/>
                      <w:sz w:val="20"/>
                      <w:szCs w:val="20"/>
                      <w:lang w:val="fr-FR"/>
                    </w:rPr>
                  </w:pPr>
                  <w:r w:rsidRPr="003D2A93">
                    <w:rPr>
                      <w:rFonts w:ascii="Goudy Old Style" w:hAnsi="Goudy Old Style"/>
                      <w:sz w:val="20"/>
                      <w:szCs w:val="20"/>
                      <w:lang w:val="fr-FR"/>
                    </w:rPr>
                    <w:t>Morgan Kobylarczyk</w:t>
                  </w:r>
                </w:p>
                <w:p w:rsidR="00FC1032" w:rsidRPr="003D2A93" w:rsidRDefault="00FC1032" w:rsidP="002A6FD2">
                  <w:pPr>
                    <w:autoSpaceDE w:val="0"/>
                    <w:autoSpaceDN w:val="0"/>
                    <w:adjustRightInd w:val="0"/>
                    <w:rPr>
                      <w:rFonts w:ascii="Goudy Old Style" w:hAnsi="Goudy Old Style" w:cs="TT201t00"/>
                      <w:color w:val="000000"/>
                      <w:sz w:val="20"/>
                      <w:szCs w:val="20"/>
                      <w:lang w:val="fr-FR"/>
                    </w:rPr>
                  </w:pPr>
                  <w:r w:rsidRPr="003D2A93">
                    <w:rPr>
                      <w:rFonts w:ascii="Goudy Old Style" w:hAnsi="Goudy Old Style"/>
                      <w:sz w:val="20"/>
                      <w:szCs w:val="20"/>
                      <w:lang w:val="fr-FR"/>
                    </w:rPr>
                    <w:t>UW- Eau Claire</w:t>
                  </w:r>
                </w:p>
                <w:p w:rsidR="00FC1032" w:rsidRPr="003D2A93" w:rsidRDefault="00FC1032" w:rsidP="002A6FD2">
                  <w:pPr>
                    <w:autoSpaceDE w:val="0"/>
                    <w:autoSpaceDN w:val="0"/>
                    <w:adjustRightInd w:val="0"/>
                    <w:rPr>
                      <w:rStyle w:val="apple-style-span"/>
                      <w:rFonts w:ascii="Goudy Old Style" w:hAnsi="Goudy Old Style" w:cs="Arial"/>
                      <w:color w:val="000000"/>
                      <w:sz w:val="20"/>
                      <w:szCs w:val="20"/>
                    </w:rPr>
                  </w:pPr>
                  <w:r w:rsidRPr="003D2A93">
                    <w:rPr>
                      <w:rStyle w:val="apple-style-span"/>
                      <w:rFonts w:ascii="Goudy Old Style" w:hAnsi="Goudy Old Style" w:cs="Arial"/>
                      <w:color w:val="000000"/>
                      <w:sz w:val="20"/>
                      <w:szCs w:val="20"/>
                    </w:rPr>
                    <w:t xml:space="preserve">214 West Sutherland Hall </w:t>
                  </w:r>
                </w:p>
                <w:p w:rsidR="00FC1032" w:rsidRPr="003D2A93" w:rsidRDefault="00FC1032" w:rsidP="002A6FD2">
                  <w:pPr>
                    <w:autoSpaceDE w:val="0"/>
                    <w:autoSpaceDN w:val="0"/>
                    <w:adjustRightInd w:val="0"/>
                    <w:rPr>
                      <w:rStyle w:val="apple-style-span"/>
                      <w:rFonts w:ascii="Goudy Old Style" w:hAnsi="Goudy Old Style" w:cs="Arial"/>
                      <w:color w:val="000000"/>
                      <w:sz w:val="20"/>
                      <w:szCs w:val="20"/>
                    </w:rPr>
                  </w:pPr>
                  <w:r w:rsidRPr="003D2A93">
                    <w:rPr>
                      <w:rStyle w:val="apple-style-span"/>
                      <w:rFonts w:ascii="Goudy Old Style" w:hAnsi="Goudy Old Style" w:cs="Arial"/>
                      <w:color w:val="000000"/>
                      <w:sz w:val="20"/>
                      <w:szCs w:val="20"/>
                    </w:rPr>
                    <w:t>620 Hilltop Circle</w:t>
                  </w:r>
                </w:p>
                <w:p w:rsidR="00FC1032" w:rsidRPr="003D2A93" w:rsidRDefault="00FC1032" w:rsidP="002A6FD2">
                  <w:pPr>
                    <w:autoSpaceDE w:val="0"/>
                    <w:autoSpaceDN w:val="0"/>
                    <w:adjustRightInd w:val="0"/>
                    <w:rPr>
                      <w:rStyle w:val="apple-style-span"/>
                      <w:rFonts w:ascii="Goudy Old Style" w:hAnsi="Goudy Old Style" w:cs="Arial"/>
                      <w:color w:val="000000"/>
                      <w:sz w:val="20"/>
                      <w:szCs w:val="20"/>
                    </w:rPr>
                  </w:pPr>
                  <w:r w:rsidRPr="003D2A93">
                    <w:rPr>
                      <w:rStyle w:val="apple-style-span"/>
                      <w:rFonts w:ascii="Goudy Old Style" w:hAnsi="Goudy Old Style" w:cs="Arial"/>
                      <w:color w:val="000000"/>
                      <w:sz w:val="20"/>
                      <w:szCs w:val="20"/>
                    </w:rPr>
                    <w:t>Eau Claire, WI 54701</w:t>
                  </w:r>
                </w:p>
                <w:p w:rsidR="00FC1032" w:rsidRPr="003D2A93" w:rsidRDefault="00FC1032" w:rsidP="002A6FD2">
                  <w:pPr>
                    <w:autoSpaceDE w:val="0"/>
                    <w:autoSpaceDN w:val="0"/>
                    <w:adjustRightInd w:val="0"/>
                    <w:rPr>
                      <w:rStyle w:val="apple-style-span"/>
                      <w:rFonts w:ascii="Goudy Old Style" w:hAnsi="Goudy Old Style" w:cs="Arial"/>
                      <w:sz w:val="20"/>
                      <w:szCs w:val="20"/>
                    </w:rPr>
                  </w:pPr>
                  <w:r w:rsidRPr="003D2A93">
                    <w:rPr>
                      <w:rStyle w:val="apple-style-span"/>
                      <w:rFonts w:ascii="Goudy Old Style" w:hAnsi="Goudy Old Style" w:cs="Arial"/>
                      <w:sz w:val="20"/>
                      <w:szCs w:val="20"/>
                    </w:rPr>
                    <w:t>(920)360-9903</w:t>
                  </w:r>
                </w:p>
                <w:p w:rsidR="00FC1032" w:rsidRPr="003D2A93" w:rsidRDefault="00FC1032" w:rsidP="002A6FD2">
                  <w:pPr>
                    <w:autoSpaceDE w:val="0"/>
                    <w:autoSpaceDN w:val="0"/>
                    <w:adjustRightInd w:val="0"/>
                    <w:rPr>
                      <w:rStyle w:val="Hyperlink"/>
                      <w:rFonts w:ascii="Goudy Old Style" w:hAnsi="Goudy Old Style" w:cs="TT200t00"/>
                      <w:sz w:val="20"/>
                      <w:szCs w:val="20"/>
                      <w:lang w:val="fr-FR"/>
                    </w:rPr>
                  </w:pPr>
                  <w:r w:rsidRPr="003D2A93">
                    <w:rPr>
                      <w:rStyle w:val="apple-style-span"/>
                      <w:rFonts w:ascii="Goudy Old Style" w:hAnsi="Goudy Old Style" w:cs="Arial"/>
                      <w:color w:val="000000"/>
                      <w:sz w:val="20"/>
                      <w:szCs w:val="20"/>
                    </w:rPr>
                    <w:fldChar w:fldCharType="begin"/>
                  </w:r>
                  <w:r w:rsidRPr="003D2A93">
                    <w:rPr>
                      <w:rStyle w:val="apple-style-span"/>
                      <w:rFonts w:ascii="Goudy Old Style" w:hAnsi="Goudy Old Style" w:cs="Arial"/>
                      <w:color w:val="000000"/>
                      <w:sz w:val="20"/>
                      <w:szCs w:val="20"/>
                    </w:rPr>
                    <w:instrText xml:space="preserve"> HYPERLINK "mailto:kobylamb@gmail.com" \t "_blank" </w:instrText>
                  </w:r>
                  <w:r w:rsidRPr="003D2A93">
                    <w:rPr>
                      <w:rStyle w:val="apple-style-span"/>
                      <w:rFonts w:ascii="Goudy Old Style" w:hAnsi="Goudy Old Style" w:cs="Arial"/>
                      <w:color w:val="000000"/>
                      <w:sz w:val="20"/>
                      <w:szCs w:val="20"/>
                    </w:rPr>
                    <w:fldChar w:fldCharType="separate"/>
                  </w:r>
                  <w:r w:rsidRPr="003D2A93">
                    <w:rPr>
                      <w:rStyle w:val="Hyperlink"/>
                      <w:rFonts w:ascii="Goudy Old Style" w:hAnsi="Goudy Old Style" w:cs="Arial"/>
                      <w:sz w:val="20"/>
                      <w:szCs w:val="20"/>
                    </w:rPr>
                    <w:t>kobylamb@gmail.com</w:t>
                  </w:r>
                </w:p>
                <w:p w:rsidR="00FC1032" w:rsidRPr="003D2A93" w:rsidRDefault="00FC1032" w:rsidP="002A6FD2">
                  <w:pPr>
                    <w:autoSpaceDE w:val="0"/>
                    <w:autoSpaceDN w:val="0"/>
                    <w:adjustRightInd w:val="0"/>
                    <w:rPr>
                      <w:rFonts w:ascii="Goudy Old Style" w:hAnsi="Goudy Old Style" w:cs="TT200t00"/>
                      <w:color w:val="0000FF"/>
                      <w:sz w:val="20"/>
                      <w:szCs w:val="20"/>
                      <w:lang w:val="fr-FR"/>
                    </w:rPr>
                  </w:pPr>
                  <w:r w:rsidRPr="003D2A93">
                    <w:rPr>
                      <w:rStyle w:val="apple-style-span"/>
                      <w:rFonts w:ascii="Goudy Old Style" w:hAnsi="Goudy Old Style" w:cs="Arial"/>
                      <w:color w:val="000000"/>
                      <w:sz w:val="20"/>
                      <w:szCs w:val="20"/>
                    </w:rPr>
                    <w:fldChar w:fldCharType="end"/>
                  </w: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 xml:space="preserve">Capital LTG </w:t>
                  </w:r>
                </w:p>
                <w:p w:rsidR="00FC1032" w:rsidRPr="003D2A93" w:rsidRDefault="00FC1032" w:rsidP="002A6FD2">
                  <w:pPr>
                    <w:autoSpaceDE w:val="0"/>
                    <w:autoSpaceDN w:val="0"/>
                    <w:adjustRightInd w:val="0"/>
                    <w:rPr>
                      <w:rFonts w:ascii="Goudy Old Style" w:hAnsi="Goudy Old Style" w:cs="TT201t00"/>
                      <w:color w:val="000000"/>
                      <w:sz w:val="20"/>
                      <w:szCs w:val="20"/>
                    </w:rPr>
                  </w:pPr>
                  <w:r w:rsidRPr="003D2A93">
                    <w:rPr>
                      <w:rFonts w:ascii="Goudy Old Style" w:hAnsi="Goudy Old Style" w:cs="TT201t00"/>
                      <w:color w:val="000000"/>
                      <w:sz w:val="20"/>
                      <w:szCs w:val="20"/>
                    </w:rPr>
                    <w:t>Sarah Nolan</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UW-Whitewater</w:t>
                  </w:r>
                </w:p>
                <w:p w:rsidR="00FC1032" w:rsidRPr="003D2A93" w:rsidRDefault="00FC1032" w:rsidP="002A6FD2">
                  <w:pPr>
                    <w:autoSpaceDE w:val="0"/>
                    <w:autoSpaceDN w:val="0"/>
                    <w:adjustRightInd w:val="0"/>
                    <w:rPr>
                      <w:rFonts w:ascii="Goudy Old Style" w:hAnsi="Goudy Old Style" w:cs="TT200t00"/>
                      <w:color w:val="000000"/>
                      <w:sz w:val="20"/>
                      <w:szCs w:val="20"/>
                      <w:lang w:val="de-DE"/>
                    </w:rPr>
                  </w:pPr>
                  <w:r w:rsidRPr="003D2A93">
                    <w:rPr>
                      <w:rFonts w:ascii="Goudy Old Style" w:hAnsi="Goudy Old Style" w:cs="TT200t00"/>
                      <w:color w:val="000000"/>
                      <w:sz w:val="20"/>
                      <w:szCs w:val="20"/>
                      <w:lang w:val="de-DE"/>
                    </w:rPr>
                    <w:t>343 S. Janesville St.</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Whitewater, WI 53190</w:t>
                  </w:r>
                </w:p>
                <w:p w:rsidR="00FC1032" w:rsidRPr="003D2A93" w:rsidRDefault="00FC1032" w:rsidP="002A6FD2">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(262) 909-9683</w:t>
                  </w:r>
                </w:p>
                <w:p w:rsidR="00FC1032" w:rsidRPr="003D2A93" w:rsidRDefault="00FC1032" w:rsidP="002A6FD2">
                  <w:pPr>
                    <w:autoSpaceDE w:val="0"/>
                    <w:autoSpaceDN w:val="0"/>
                    <w:adjustRightInd w:val="0"/>
                    <w:rPr>
                      <w:rFonts w:ascii="Goudy Old Style" w:hAnsi="Goudy Old Style" w:cs="TT200t00"/>
                      <w:color w:val="0000FF"/>
                      <w:sz w:val="20"/>
                      <w:szCs w:val="20"/>
                    </w:rPr>
                  </w:pPr>
                  <w:hyperlink r:id="rId40" w:history="1">
                    <w:r w:rsidRPr="003D2A93">
                      <w:rPr>
                        <w:rStyle w:val="Hyperlink"/>
                        <w:rFonts w:ascii="Goudy Old Style" w:hAnsi="Goudy Old Style" w:cs="TT200t00"/>
                        <w:sz w:val="20"/>
                        <w:szCs w:val="20"/>
                      </w:rPr>
                      <w:t>Nolans24@gmail.com</w:t>
                    </w:r>
                  </w:hyperlink>
                </w:p>
                <w:p w:rsidR="00FC1032" w:rsidRPr="003D2A93" w:rsidRDefault="00FC1032" w:rsidP="002A6FD2">
                  <w:pPr>
                    <w:autoSpaceDE w:val="0"/>
                    <w:autoSpaceDN w:val="0"/>
                    <w:adjustRightInd w:val="0"/>
                    <w:rPr>
                      <w:rFonts w:ascii="Goudy Old Style" w:hAnsi="Goudy Old Style" w:cs="TT201t00"/>
                      <w:color w:val="000000"/>
                      <w:sz w:val="20"/>
                      <w:szCs w:val="20"/>
                    </w:rPr>
                  </w:pPr>
                </w:p>
                <w:p w:rsidR="00FC1032" w:rsidRPr="003D2A93" w:rsidRDefault="00FC1032" w:rsidP="002A6FD2">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Chippewa LTG</w:t>
                  </w:r>
                </w:p>
                <w:p w:rsidR="00FC1032" w:rsidRPr="003D2A93" w:rsidRDefault="00FC1032" w:rsidP="002A6FD2">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Jordan Arndt</w:t>
                  </w:r>
                </w:p>
                <w:p w:rsidR="00FC1032" w:rsidRPr="003D2A93" w:rsidRDefault="00FC1032" w:rsidP="002A6FD2">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Edgewood College</w:t>
                  </w:r>
                </w:p>
                <w:p w:rsidR="00FC1032" w:rsidRPr="003D2A93" w:rsidRDefault="00FC1032" w:rsidP="002A6FD2">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537 W. Mifflin St.</w:t>
                  </w:r>
                </w:p>
                <w:p w:rsidR="00FC1032" w:rsidRPr="003D2A93" w:rsidRDefault="00FC1032" w:rsidP="002A6FD2">
                  <w:pPr>
                    <w:autoSpaceDE w:val="0"/>
                    <w:autoSpaceDN w:val="0"/>
                    <w:adjustRightInd w:val="0"/>
                    <w:rPr>
                      <w:rFonts w:ascii="Goudy Old Style" w:hAnsi="Goudy Old Style" w:cs="TT200t00"/>
                      <w:color w:val="000000"/>
                      <w:sz w:val="20"/>
                      <w:szCs w:val="20"/>
                      <w:lang w:val="fr-FR"/>
                    </w:rPr>
                  </w:pPr>
                  <w:r w:rsidRPr="003D2A93">
                    <w:rPr>
                      <w:rFonts w:ascii="Goudy Old Style" w:hAnsi="Goudy Old Style" w:cs="TT200t00"/>
                      <w:color w:val="000000"/>
                      <w:sz w:val="20"/>
                      <w:szCs w:val="20"/>
                      <w:lang w:val="fr-FR"/>
                    </w:rPr>
                    <w:t>Madison, WI 53703</w:t>
                  </w:r>
                </w:p>
                <w:p w:rsidR="00FC1032" w:rsidRPr="003D2A93" w:rsidRDefault="00FC1032" w:rsidP="002A6FD2">
                  <w:pPr>
                    <w:autoSpaceDE w:val="0"/>
                    <w:autoSpaceDN w:val="0"/>
                    <w:adjustRightInd w:val="0"/>
                    <w:rPr>
                      <w:rStyle w:val="Heading1Char"/>
                      <w:rFonts w:ascii="Goudy Old Style" w:hAnsi="Goudy Old Style"/>
                      <w:sz w:val="20"/>
                    </w:rPr>
                  </w:pPr>
                  <w:r w:rsidRPr="003D2A93">
                    <w:rPr>
                      <w:rFonts w:ascii="Goudy Old Style" w:hAnsi="Goudy Old Style" w:cs="TT200t00"/>
                      <w:color w:val="000000"/>
                      <w:sz w:val="20"/>
                      <w:szCs w:val="20"/>
                    </w:rPr>
                    <w:t>(608) 393-4111</w:t>
                  </w:r>
                  <w:r w:rsidRPr="003D2A93">
                    <w:rPr>
                      <w:rStyle w:val="Heading1Char"/>
                      <w:rFonts w:ascii="Goudy Old Style" w:hAnsi="Goudy Old Style"/>
                      <w:sz w:val="20"/>
                    </w:rPr>
                    <w:t xml:space="preserve"> </w:t>
                  </w:r>
                </w:p>
                <w:p w:rsidR="00FC1032" w:rsidRPr="003D2A93" w:rsidRDefault="00FC1032" w:rsidP="002A6FD2">
                  <w:pPr>
                    <w:autoSpaceDE w:val="0"/>
                    <w:autoSpaceDN w:val="0"/>
                    <w:adjustRightInd w:val="0"/>
                    <w:rPr>
                      <w:rStyle w:val="go"/>
                      <w:rFonts w:ascii="Goudy Old Style" w:hAnsi="Goudy Old Style"/>
                      <w:sz w:val="20"/>
                      <w:szCs w:val="20"/>
                    </w:rPr>
                  </w:pPr>
                  <w:hyperlink r:id="rId41" w:history="1">
                    <w:r w:rsidRPr="003D2A93">
                      <w:rPr>
                        <w:rStyle w:val="Hyperlink"/>
                        <w:rFonts w:ascii="Goudy Old Style" w:hAnsi="Goudy Old Style"/>
                        <w:sz w:val="20"/>
                        <w:szCs w:val="20"/>
                      </w:rPr>
                      <w:t>jordancarndt@gmail.com</w:t>
                    </w:r>
                  </w:hyperlink>
                </w:p>
                <w:p w:rsidR="00FC1032" w:rsidRPr="003D2A93" w:rsidRDefault="00FC1032" w:rsidP="002A6FD2">
                  <w:pPr>
                    <w:autoSpaceDE w:val="0"/>
                    <w:autoSpaceDN w:val="0"/>
                    <w:adjustRightInd w:val="0"/>
                    <w:rPr>
                      <w:rFonts w:ascii="Goudy Old Style" w:hAnsi="Goudy Old Style" w:cs="TT200t00"/>
                      <w:color w:val="0000FF"/>
                      <w:sz w:val="20"/>
                      <w:szCs w:val="20"/>
                      <w:lang w:val="fr-FR"/>
                    </w:rPr>
                  </w:pPr>
                </w:p>
                <w:p w:rsidR="00FC1032" w:rsidRPr="003D2A93" w:rsidRDefault="00FC1032" w:rsidP="00E713A4">
                  <w:pPr>
                    <w:autoSpaceDE w:val="0"/>
                    <w:autoSpaceDN w:val="0"/>
                    <w:adjustRightInd w:val="0"/>
                    <w:rPr>
                      <w:rFonts w:ascii="Goudy Old Style" w:hAnsi="Goudy Old Style" w:cs="TT201t00"/>
                      <w:b/>
                      <w:i/>
                      <w:color w:val="000000"/>
                      <w:sz w:val="20"/>
                      <w:szCs w:val="20"/>
                    </w:rPr>
                  </w:pPr>
                  <w:r w:rsidRPr="003D2A93">
                    <w:rPr>
                      <w:rFonts w:ascii="Goudy Old Style" w:hAnsi="Goudy Old Style" w:cs="TT201t00"/>
                      <w:b/>
                      <w:i/>
                      <w:color w:val="000000"/>
                      <w:sz w:val="20"/>
                      <w:szCs w:val="20"/>
                    </w:rPr>
                    <w:t>Strategic Planning Chair</w:t>
                  </w:r>
                </w:p>
                <w:p w:rsidR="00FC1032" w:rsidRPr="003D2A93" w:rsidRDefault="00FC1032" w:rsidP="00E713A4">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Cody Brown</w:t>
                  </w:r>
                </w:p>
                <w:p w:rsidR="00FC1032" w:rsidRPr="003D2A93" w:rsidRDefault="00FC1032" w:rsidP="00E713A4">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UW-Lacrosse</w:t>
                  </w:r>
                </w:p>
                <w:p w:rsidR="00FC1032" w:rsidRPr="003D2A93" w:rsidRDefault="00FC1032" w:rsidP="00E713A4">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227 N. 14</w:t>
                  </w:r>
                  <w:r w:rsidRPr="003D2A93">
                    <w:rPr>
                      <w:rFonts w:ascii="Goudy Old Style" w:hAnsi="Goudy Old Style" w:cs="TT200t00"/>
                      <w:color w:val="000000"/>
                      <w:sz w:val="20"/>
                      <w:szCs w:val="20"/>
                      <w:vertAlign w:val="superscript"/>
                    </w:rPr>
                    <w:t>th</w:t>
                  </w:r>
                  <w:r w:rsidRPr="003D2A93">
                    <w:rPr>
                      <w:rFonts w:ascii="Goudy Old Style" w:hAnsi="Goudy Old Style" w:cs="TT200t00"/>
                      <w:color w:val="000000"/>
                      <w:sz w:val="20"/>
                      <w:szCs w:val="20"/>
                    </w:rPr>
                    <w:t xml:space="preserve"> </w:t>
                  </w:r>
                </w:p>
                <w:p w:rsidR="00FC1032" w:rsidRPr="003D2A93" w:rsidRDefault="00FC1032" w:rsidP="00E713A4">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La Crosse WI 54601</w:t>
                  </w:r>
                </w:p>
                <w:p w:rsidR="00FC1032" w:rsidRPr="003D2A93" w:rsidRDefault="00FC1032" w:rsidP="00E713A4">
                  <w:pPr>
                    <w:autoSpaceDE w:val="0"/>
                    <w:autoSpaceDN w:val="0"/>
                    <w:adjustRightInd w:val="0"/>
                    <w:rPr>
                      <w:rFonts w:ascii="Goudy Old Style" w:hAnsi="Goudy Old Style" w:cs="TT200t00"/>
                      <w:color w:val="000000"/>
                      <w:sz w:val="20"/>
                      <w:szCs w:val="20"/>
                    </w:rPr>
                  </w:pPr>
                  <w:r w:rsidRPr="003D2A93">
                    <w:rPr>
                      <w:rFonts w:ascii="Goudy Old Style" w:hAnsi="Goudy Old Style" w:cs="TT200t00"/>
                      <w:color w:val="000000"/>
                      <w:sz w:val="20"/>
                      <w:szCs w:val="20"/>
                    </w:rPr>
                    <w:t>(608) 617-2693</w:t>
                  </w:r>
                </w:p>
                <w:p w:rsidR="00FC1032" w:rsidRPr="00947F84" w:rsidRDefault="00FC1032" w:rsidP="00E713A4">
                  <w:pPr>
                    <w:autoSpaceDE w:val="0"/>
                    <w:autoSpaceDN w:val="0"/>
                    <w:adjustRightInd w:val="0"/>
                    <w:rPr>
                      <w:rFonts w:ascii="Goudy Old Style" w:hAnsi="Goudy Old Style" w:cs="TT200t00"/>
                      <w:color w:val="000000"/>
                      <w:sz w:val="20"/>
                      <w:szCs w:val="20"/>
                    </w:rPr>
                  </w:pPr>
                  <w:hyperlink r:id="rId42" w:history="1">
                    <w:r w:rsidRPr="003D2A93">
                      <w:rPr>
                        <w:rStyle w:val="Hyperlink"/>
                        <w:rFonts w:ascii="Goudy Old Style" w:hAnsi="Goudy Old Style" w:cs="TT200t00"/>
                        <w:sz w:val="20"/>
                        <w:szCs w:val="20"/>
                      </w:rPr>
                      <w:t>brown.cody204@gmail.com</w:t>
                    </w:r>
                  </w:hyperlink>
                </w:p>
                <w:p w:rsidR="00FC1032" w:rsidRPr="00947F84" w:rsidRDefault="00FC1032" w:rsidP="002A6FD2">
                  <w:pPr>
                    <w:autoSpaceDE w:val="0"/>
                    <w:autoSpaceDN w:val="0"/>
                    <w:adjustRightInd w:val="0"/>
                    <w:rPr>
                      <w:rFonts w:ascii="Goudy Old Style" w:hAnsi="Goudy Old Style" w:cs="TT201t00"/>
                      <w:color w:val="0000FF"/>
                      <w:sz w:val="20"/>
                      <w:szCs w:val="20"/>
                      <w:lang w:val="fr-FR"/>
                    </w:rPr>
                  </w:pPr>
                </w:p>
              </w:txbxContent>
            </v:textbox>
          </v:shape>
        </w:pict>
      </w:r>
    </w:p>
    <w:p w:rsidR="00FC1032" w:rsidRDefault="00FC1032">
      <w:r>
        <w:rPr>
          <w:noProof/>
        </w:rPr>
        <w:pict>
          <v:shape id="_x0000_s1092" type="#_x0000_t202" style="position:absolute;margin-left:474.45pt;margin-top:671.1pt;width:51pt;height:16.65pt;z-index:251691008" fillcolor="#002f5f" stroked="f">
            <v:textbox>
              <w:txbxContent>
                <w:p w:rsidR="00FC1032" w:rsidRPr="000B377B" w:rsidRDefault="00FC1032">
                  <w:pPr>
                    <w:rPr>
                      <w:sz w:val="20"/>
                      <w:szCs w:val="20"/>
                    </w:rPr>
                  </w:pPr>
                  <w:r>
                    <w:rPr>
                      <w:sz w:val="20"/>
                      <w:szCs w:val="20"/>
                    </w:rPr>
                    <w:t>Page 8</w:t>
                  </w:r>
                </w:p>
              </w:txbxContent>
            </v:textbox>
          </v:shape>
        </w:pict>
      </w:r>
      <w:r>
        <w:rPr>
          <w:noProof/>
        </w:rPr>
        <w:pict>
          <v:shape id="_x0000_s1093" type="#_x0000_t202" style="position:absolute;margin-left:273pt;margin-top:434.85pt;width:259.2pt;height:258.75pt;z-index:251689984" fillcolor="#002f5f">
            <v:textbox>
              <w:txbxContent>
                <w:p w:rsidR="00FC1032" w:rsidRDefault="00FC1032" w:rsidP="00792BF4">
                  <w:pPr>
                    <w:jc w:val="center"/>
                    <w:rPr>
                      <w:rFonts w:ascii="Goudy Stout" w:hAnsi="Goudy Stout"/>
                      <w:sz w:val="28"/>
                      <w:szCs w:val="28"/>
                    </w:rPr>
                  </w:pPr>
                  <w:r w:rsidRPr="00520F8E">
                    <w:rPr>
                      <w:rFonts w:ascii="Goudy Stout" w:hAnsi="Goudy Stout"/>
                      <w:sz w:val="28"/>
                      <w:szCs w:val="28"/>
                    </w:rPr>
                    <w:t>Upcoming Events</w:t>
                  </w:r>
                </w:p>
                <w:p w:rsidR="00FC1032" w:rsidRDefault="00FC1032" w:rsidP="00F33DEE">
                  <w:pPr>
                    <w:jc w:val="center"/>
                    <w:rPr>
                      <w:rFonts w:ascii="Viner Hand ITC" w:hAnsi="Viner Hand ITC"/>
                    </w:rPr>
                  </w:pPr>
                  <w:r w:rsidRPr="00520F8E">
                    <w:rPr>
                      <w:rFonts w:ascii="Viner Hand ITC" w:hAnsi="Viner Hand ITC"/>
                    </w:rPr>
                    <w:t>Mark Your Calendars!</w:t>
                  </w:r>
                </w:p>
                <w:p w:rsidR="00FC1032" w:rsidRPr="002F5639" w:rsidRDefault="00FC1032" w:rsidP="00E2637C">
                  <w:pPr>
                    <w:rPr>
                      <w:sz w:val="20"/>
                      <w:szCs w:val="20"/>
                    </w:rPr>
                  </w:pPr>
                  <w:r w:rsidRPr="002F5639">
                    <w:rPr>
                      <w:sz w:val="20"/>
                      <w:szCs w:val="20"/>
                    </w:rPr>
                    <w:t>UW-GB Haunted Morgue:</w:t>
                  </w:r>
                </w:p>
                <w:p w:rsidR="00FC1032" w:rsidRPr="002F5639" w:rsidRDefault="00FC1032" w:rsidP="00E2637C">
                  <w:pPr>
                    <w:rPr>
                      <w:sz w:val="20"/>
                      <w:szCs w:val="20"/>
                    </w:rPr>
                  </w:pPr>
                  <w:r w:rsidRPr="002F5639">
                    <w:rPr>
                      <w:sz w:val="20"/>
                      <w:szCs w:val="20"/>
                    </w:rPr>
                    <w:tab/>
                    <w:t>October 21</w:t>
                  </w:r>
                  <w:r w:rsidRPr="002F5639">
                    <w:rPr>
                      <w:sz w:val="20"/>
                      <w:szCs w:val="20"/>
                      <w:vertAlign w:val="superscript"/>
                    </w:rPr>
                    <w:t>st</w:t>
                  </w:r>
                  <w:r w:rsidRPr="002F5639">
                    <w:rPr>
                      <w:sz w:val="20"/>
                      <w:szCs w:val="20"/>
                    </w:rPr>
                    <w:t>- Green Bay, WI</w:t>
                  </w:r>
                </w:p>
                <w:p w:rsidR="00FC1032" w:rsidRPr="002F5639" w:rsidRDefault="00FC1032" w:rsidP="00E2637C">
                  <w:pPr>
                    <w:rPr>
                      <w:sz w:val="20"/>
                      <w:szCs w:val="20"/>
                    </w:rPr>
                  </w:pPr>
                </w:p>
                <w:p w:rsidR="00FC1032" w:rsidRPr="002F5639" w:rsidRDefault="00FC1032" w:rsidP="00E2637C">
                  <w:pPr>
                    <w:rPr>
                      <w:sz w:val="20"/>
                      <w:szCs w:val="20"/>
                    </w:rPr>
                  </w:pPr>
                  <w:r w:rsidRPr="002F5639">
                    <w:rPr>
                      <w:sz w:val="20"/>
                      <w:szCs w:val="20"/>
                    </w:rPr>
                    <w:t>Capital Divisional Rally:</w:t>
                  </w:r>
                </w:p>
                <w:p w:rsidR="00FC1032" w:rsidRPr="002F5639" w:rsidRDefault="00FC1032" w:rsidP="00E2637C">
                  <w:pPr>
                    <w:rPr>
                      <w:sz w:val="20"/>
                      <w:szCs w:val="20"/>
                    </w:rPr>
                  </w:pPr>
                  <w:r w:rsidRPr="002F5639">
                    <w:rPr>
                      <w:sz w:val="20"/>
                      <w:szCs w:val="20"/>
                    </w:rPr>
                    <w:tab/>
                    <w:t>October 23</w:t>
                  </w:r>
                  <w:r w:rsidRPr="002F5639">
                    <w:rPr>
                      <w:sz w:val="20"/>
                      <w:szCs w:val="20"/>
                      <w:vertAlign w:val="superscript"/>
                    </w:rPr>
                    <w:t>rd</w:t>
                  </w:r>
                  <w:r>
                    <w:rPr>
                      <w:sz w:val="20"/>
                      <w:szCs w:val="20"/>
                    </w:rPr>
                    <w:t>- Deerfield, WI</w:t>
                  </w:r>
                </w:p>
                <w:p w:rsidR="00FC1032" w:rsidRPr="002F5639" w:rsidRDefault="00FC1032" w:rsidP="00E2637C">
                  <w:pPr>
                    <w:rPr>
                      <w:sz w:val="20"/>
                      <w:szCs w:val="20"/>
                    </w:rPr>
                  </w:pPr>
                </w:p>
                <w:p w:rsidR="00FC1032" w:rsidRPr="002F5639" w:rsidRDefault="00FC1032" w:rsidP="00657AE5">
                  <w:pPr>
                    <w:rPr>
                      <w:sz w:val="20"/>
                      <w:szCs w:val="20"/>
                    </w:rPr>
                  </w:pPr>
                  <w:r w:rsidRPr="002F5639">
                    <w:rPr>
                      <w:sz w:val="20"/>
                      <w:szCs w:val="20"/>
                    </w:rPr>
                    <w:t>Alverno College Circle K’s Midnight Masquerade:</w:t>
                  </w:r>
                </w:p>
                <w:p w:rsidR="00FC1032" w:rsidRPr="002F5639" w:rsidRDefault="00FC1032" w:rsidP="00657AE5">
                  <w:pPr>
                    <w:rPr>
                      <w:sz w:val="20"/>
                      <w:szCs w:val="20"/>
                    </w:rPr>
                  </w:pPr>
                  <w:r w:rsidRPr="002F5639">
                    <w:rPr>
                      <w:sz w:val="20"/>
                      <w:szCs w:val="20"/>
                    </w:rPr>
                    <w:tab/>
                    <w:t>October 28</w:t>
                  </w:r>
                  <w:r w:rsidRPr="002F5639">
                    <w:rPr>
                      <w:sz w:val="20"/>
                      <w:szCs w:val="20"/>
                      <w:vertAlign w:val="superscript"/>
                    </w:rPr>
                    <w:t>th</w:t>
                  </w:r>
                  <w:r w:rsidRPr="002F5639">
                    <w:rPr>
                      <w:sz w:val="20"/>
                      <w:szCs w:val="20"/>
                    </w:rPr>
                    <w:t>- The Pipeline</w:t>
                  </w:r>
                </w:p>
                <w:p w:rsidR="00FC1032" w:rsidRPr="002F5639" w:rsidRDefault="00FC1032" w:rsidP="00657AE5">
                  <w:pPr>
                    <w:rPr>
                      <w:sz w:val="20"/>
                      <w:szCs w:val="20"/>
                    </w:rPr>
                  </w:pPr>
                </w:p>
                <w:p w:rsidR="00FC1032" w:rsidRPr="002F5639" w:rsidRDefault="00FC1032" w:rsidP="00BF6E3F">
                  <w:pPr>
                    <w:rPr>
                      <w:sz w:val="20"/>
                      <w:szCs w:val="20"/>
                    </w:rPr>
                  </w:pPr>
                  <w:r w:rsidRPr="002F5639">
                    <w:rPr>
                      <w:sz w:val="20"/>
                      <w:szCs w:val="20"/>
                    </w:rPr>
                    <w:t>K-Family Service Day:</w:t>
                  </w:r>
                </w:p>
                <w:p w:rsidR="00FC1032" w:rsidRPr="002F5639" w:rsidRDefault="00FC1032" w:rsidP="00BF6E3F">
                  <w:pPr>
                    <w:rPr>
                      <w:sz w:val="20"/>
                      <w:szCs w:val="20"/>
                    </w:rPr>
                  </w:pPr>
                  <w:r w:rsidRPr="002F5639">
                    <w:rPr>
                      <w:sz w:val="20"/>
                      <w:szCs w:val="20"/>
                    </w:rPr>
                    <w:tab/>
                    <w:t>November 5</w:t>
                  </w:r>
                  <w:r w:rsidRPr="002F5639">
                    <w:rPr>
                      <w:sz w:val="20"/>
                      <w:szCs w:val="20"/>
                      <w:vertAlign w:val="superscript"/>
                    </w:rPr>
                    <w:t>th</w:t>
                  </w:r>
                  <w:r w:rsidRPr="002F5639">
                    <w:rPr>
                      <w:sz w:val="20"/>
                      <w:szCs w:val="20"/>
                    </w:rPr>
                    <w:t>- Eau Claire, WI</w:t>
                  </w:r>
                </w:p>
                <w:p w:rsidR="00FC1032" w:rsidRPr="002F5639" w:rsidRDefault="00FC1032">
                  <w:pPr>
                    <w:rPr>
                      <w:sz w:val="20"/>
                      <w:szCs w:val="20"/>
                    </w:rPr>
                  </w:pPr>
                </w:p>
                <w:p w:rsidR="00FC1032" w:rsidRDefault="00FC1032">
                  <w:pPr>
                    <w:rPr>
                      <w:sz w:val="20"/>
                      <w:szCs w:val="20"/>
                    </w:rPr>
                  </w:pPr>
                  <w:r>
                    <w:rPr>
                      <w:sz w:val="20"/>
                      <w:szCs w:val="20"/>
                    </w:rPr>
                    <w:t>Circle K Do More Week:</w:t>
                  </w:r>
                </w:p>
                <w:p w:rsidR="00FC1032" w:rsidRDefault="00FC1032">
                  <w:pPr>
                    <w:rPr>
                      <w:sz w:val="20"/>
                      <w:szCs w:val="20"/>
                    </w:rPr>
                  </w:pPr>
                  <w:r>
                    <w:rPr>
                      <w:sz w:val="20"/>
                      <w:szCs w:val="20"/>
                    </w:rPr>
                    <w:tab/>
                    <w:t>November 7</w:t>
                  </w:r>
                  <w:r w:rsidRPr="002F5639">
                    <w:rPr>
                      <w:sz w:val="20"/>
                      <w:szCs w:val="20"/>
                      <w:vertAlign w:val="superscript"/>
                    </w:rPr>
                    <w:t>th</w:t>
                  </w:r>
                  <w:r>
                    <w:rPr>
                      <w:sz w:val="20"/>
                      <w:szCs w:val="20"/>
                    </w:rPr>
                    <w:t>-11</w:t>
                  </w:r>
                  <w:r w:rsidRPr="002F5639">
                    <w:rPr>
                      <w:sz w:val="20"/>
                      <w:szCs w:val="20"/>
                      <w:vertAlign w:val="superscript"/>
                    </w:rPr>
                    <w:t>th</w:t>
                  </w:r>
                  <w:r>
                    <w:rPr>
                      <w:sz w:val="20"/>
                      <w:szCs w:val="20"/>
                    </w:rPr>
                    <w:t>- Everywhere!</w:t>
                  </w:r>
                </w:p>
                <w:p w:rsidR="00FC1032" w:rsidRDefault="00FC1032">
                  <w:pPr>
                    <w:rPr>
                      <w:sz w:val="20"/>
                      <w:szCs w:val="20"/>
                    </w:rPr>
                  </w:pPr>
                </w:p>
                <w:p w:rsidR="00FC1032" w:rsidRDefault="00FC1032">
                  <w:pPr>
                    <w:rPr>
                      <w:sz w:val="20"/>
                      <w:szCs w:val="20"/>
                    </w:rPr>
                  </w:pPr>
                  <w:r>
                    <w:rPr>
                      <w:sz w:val="20"/>
                      <w:szCs w:val="20"/>
                    </w:rPr>
                    <w:t>Kiwanis Family Hockey Night:</w:t>
                  </w:r>
                </w:p>
                <w:p w:rsidR="00FC1032" w:rsidRPr="002F5639" w:rsidRDefault="00FC1032">
                  <w:pPr>
                    <w:rPr>
                      <w:sz w:val="20"/>
                      <w:szCs w:val="20"/>
                    </w:rPr>
                  </w:pPr>
                  <w:r>
                    <w:rPr>
                      <w:sz w:val="20"/>
                      <w:szCs w:val="20"/>
                    </w:rPr>
                    <w:tab/>
                    <w:t>December 2</w:t>
                  </w:r>
                  <w:r w:rsidRPr="00AA11BD">
                    <w:rPr>
                      <w:sz w:val="20"/>
                      <w:szCs w:val="20"/>
                      <w:vertAlign w:val="superscript"/>
                    </w:rPr>
                    <w:t>nd</w:t>
                  </w:r>
                  <w:r>
                    <w:rPr>
                      <w:sz w:val="20"/>
                      <w:szCs w:val="20"/>
                    </w:rPr>
                    <w:t>- Milwaukee, WI</w:t>
                  </w:r>
                </w:p>
              </w:txbxContent>
            </v:textbox>
          </v:shape>
        </w:pict>
      </w:r>
    </w:p>
    <w:sectPr w:rsidR="00FC1032" w:rsidSect="00D91B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oudy Stout">
    <w:panose1 w:val="0202090407030B020401"/>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T201t00">
    <w:panose1 w:val="00000000000000000000"/>
    <w:charset w:val="00"/>
    <w:family w:val="auto"/>
    <w:notTrueType/>
    <w:pitch w:val="default"/>
    <w:sig w:usb0="00000003" w:usb1="00000000" w:usb2="00000000" w:usb3="00000000" w:csb0="00000001" w:csb1="00000000"/>
  </w:font>
  <w:font w:name="TT20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aramond">
    <w:panose1 w:val="020205020503060202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5D29"/>
    <w:rsid w:val="00004DAC"/>
    <w:rsid w:val="00014900"/>
    <w:rsid w:val="00014D32"/>
    <w:rsid w:val="00016152"/>
    <w:rsid w:val="0002105F"/>
    <w:rsid w:val="000226C6"/>
    <w:rsid w:val="00026E5E"/>
    <w:rsid w:val="00030E17"/>
    <w:rsid w:val="0003269B"/>
    <w:rsid w:val="00033148"/>
    <w:rsid w:val="0003744E"/>
    <w:rsid w:val="00044037"/>
    <w:rsid w:val="00044091"/>
    <w:rsid w:val="00061E92"/>
    <w:rsid w:val="000630D1"/>
    <w:rsid w:val="000721D3"/>
    <w:rsid w:val="0007289B"/>
    <w:rsid w:val="00081691"/>
    <w:rsid w:val="00086103"/>
    <w:rsid w:val="00092274"/>
    <w:rsid w:val="00096A9B"/>
    <w:rsid w:val="000A43EF"/>
    <w:rsid w:val="000A5F72"/>
    <w:rsid w:val="000B377B"/>
    <w:rsid w:val="000D16BD"/>
    <w:rsid w:val="000D5900"/>
    <w:rsid w:val="000D64F7"/>
    <w:rsid w:val="000E429A"/>
    <w:rsid w:val="000E435F"/>
    <w:rsid w:val="000E4896"/>
    <w:rsid w:val="000E7B2A"/>
    <w:rsid w:val="000F4B76"/>
    <w:rsid w:val="001039C8"/>
    <w:rsid w:val="0010579A"/>
    <w:rsid w:val="00105E7B"/>
    <w:rsid w:val="0010619C"/>
    <w:rsid w:val="0010724F"/>
    <w:rsid w:val="001155D8"/>
    <w:rsid w:val="00116B82"/>
    <w:rsid w:val="00136E72"/>
    <w:rsid w:val="00157E32"/>
    <w:rsid w:val="001615C8"/>
    <w:rsid w:val="00162B4A"/>
    <w:rsid w:val="00162F21"/>
    <w:rsid w:val="001663CD"/>
    <w:rsid w:val="00186A6A"/>
    <w:rsid w:val="001A0B94"/>
    <w:rsid w:val="001A29BC"/>
    <w:rsid w:val="001A5043"/>
    <w:rsid w:val="001C2A56"/>
    <w:rsid w:val="001C3902"/>
    <w:rsid w:val="001C75A8"/>
    <w:rsid w:val="001D514F"/>
    <w:rsid w:val="001E2DC5"/>
    <w:rsid w:val="001E570A"/>
    <w:rsid w:val="001F5D11"/>
    <w:rsid w:val="00210DCE"/>
    <w:rsid w:val="00213103"/>
    <w:rsid w:val="00216811"/>
    <w:rsid w:val="0022683F"/>
    <w:rsid w:val="0023187E"/>
    <w:rsid w:val="0024114C"/>
    <w:rsid w:val="00244436"/>
    <w:rsid w:val="002465C6"/>
    <w:rsid w:val="00247197"/>
    <w:rsid w:val="00257C88"/>
    <w:rsid w:val="002631FF"/>
    <w:rsid w:val="00264386"/>
    <w:rsid w:val="00277F61"/>
    <w:rsid w:val="00285333"/>
    <w:rsid w:val="0029204C"/>
    <w:rsid w:val="002928EF"/>
    <w:rsid w:val="00295933"/>
    <w:rsid w:val="002A326D"/>
    <w:rsid w:val="002A6FD2"/>
    <w:rsid w:val="002B4FF4"/>
    <w:rsid w:val="002B6DCB"/>
    <w:rsid w:val="002C2C9F"/>
    <w:rsid w:val="002E7604"/>
    <w:rsid w:val="002F5639"/>
    <w:rsid w:val="002F5D29"/>
    <w:rsid w:val="00302051"/>
    <w:rsid w:val="003063E4"/>
    <w:rsid w:val="00306EC7"/>
    <w:rsid w:val="00307810"/>
    <w:rsid w:val="003129E8"/>
    <w:rsid w:val="0032187F"/>
    <w:rsid w:val="00322FDD"/>
    <w:rsid w:val="00326878"/>
    <w:rsid w:val="00352CB7"/>
    <w:rsid w:val="00354E29"/>
    <w:rsid w:val="00364E98"/>
    <w:rsid w:val="00372760"/>
    <w:rsid w:val="003871A6"/>
    <w:rsid w:val="003903D7"/>
    <w:rsid w:val="003913D0"/>
    <w:rsid w:val="00394555"/>
    <w:rsid w:val="00394CAE"/>
    <w:rsid w:val="003A52FD"/>
    <w:rsid w:val="003A77BB"/>
    <w:rsid w:val="003C1569"/>
    <w:rsid w:val="003C442D"/>
    <w:rsid w:val="003C74D3"/>
    <w:rsid w:val="003C7F2F"/>
    <w:rsid w:val="003D2A93"/>
    <w:rsid w:val="003E1A99"/>
    <w:rsid w:val="003E2D0A"/>
    <w:rsid w:val="003F54A1"/>
    <w:rsid w:val="00403255"/>
    <w:rsid w:val="00431500"/>
    <w:rsid w:val="00433561"/>
    <w:rsid w:val="00433DC3"/>
    <w:rsid w:val="00436865"/>
    <w:rsid w:val="0044640E"/>
    <w:rsid w:val="004464B2"/>
    <w:rsid w:val="00462AC5"/>
    <w:rsid w:val="004647BE"/>
    <w:rsid w:val="00464E69"/>
    <w:rsid w:val="00471657"/>
    <w:rsid w:val="00472FD2"/>
    <w:rsid w:val="00497AB7"/>
    <w:rsid w:val="004A62A9"/>
    <w:rsid w:val="004B03DE"/>
    <w:rsid w:val="004C636C"/>
    <w:rsid w:val="004C78F0"/>
    <w:rsid w:val="004D654A"/>
    <w:rsid w:val="004E7159"/>
    <w:rsid w:val="004F26D9"/>
    <w:rsid w:val="005028ED"/>
    <w:rsid w:val="00520F8E"/>
    <w:rsid w:val="00521532"/>
    <w:rsid w:val="00536799"/>
    <w:rsid w:val="00540108"/>
    <w:rsid w:val="0054368D"/>
    <w:rsid w:val="0054549F"/>
    <w:rsid w:val="0057179F"/>
    <w:rsid w:val="00580E7F"/>
    <w:rsid w:val="0059264D"/>
    <w:rsid w:val="005939FC"/>
    <w:rsid w:val="005951FA"/>
    <w:rsid w:val="005A260B"/>
    <w:rsid w:val="005A3E94"/>
    <w:rsid w:val="005A57D9"/>
    <w:rsid w:val="005A5C6F"/>
    <w:rsid w:val="005A68A9"/>
    <w:rsid w:val="005B38B4"/>
    <w:rsid w:val="005B79A0"/>
    <w:rsid w:val="005B7E29"/>
    <w:rsid w:val="005C193E"/>
    <w:rsid w:val="005E25DC"/>
    <w:rsid w:val="005E3E0A"/>
    <w:rsid w:val="005E562F"/>
    <w:rsid w:val="00606549"/>
    <w:rsid w:val="00614EC3"/>
    <w:rsid w:val="00615D52"/>
    <w:rsid w:val="00623C39"/>
    <w:rsid w:val="006274C2"/>
    <w:rsid w:val="0063112D"/>
    <w:rsid w:val="00631FDC"/>
    <w:rsid w:val="00641488"/>
    <w:rsid w:val="00642144"/>
    <w:rsid w:val="006421C8"/>
    <w:rsid w:val="00657AE5"/>
    <w:rsid w:val="006670C8"/>
    <w:rsid w:val="00676107"/>
    <w:rsid w:val="00694527"/>
    <w:rsid w:val="006A5FD8"/>
    <w:rsid w:val="006B1FB8"/>
    <w:rsid w:val="006B4309"/>
    <w:rsid w:val="006C089A"/>
    <w:rsid w:val="006C0E67"/>
    <w:rsid w:val="006C2131"/>
    <w:rsid w:val="006C7890"/>
    <w:rsid w:val="006E19AF"/>
    <w:rsid w:val="006E6149"/>
    <w:rsid w:val="006F1305"/>
    <w:rsid w:val="006F32E4"/>
    <w:rsid w:val="006F7B79"/>
    <w:rsid w:val="00707210"/>
    <w:rsid w:val="00716929"/>
    <w:rsid w:val="00720862"/>
    <w:rsid w:val="007242D1"/>
    <w:rsid w:val="007409EA"/>
    <w:rsid w:val="00740AD4"/>
    <w:rsid w:val="00757ECB"/>
    <w:rsid w:val="00780754"/>
    <w:rsid w:val="0078182A"/>
    <w:rsid w:val="00784EC9"/>
    <w:rsid w:val="00787529"/>
    <w:rsid w:val="00792BF4"/>
    <w:rsid w:val="00792CC9"/>
    <w:rsid w:val="00794F84"/>
    <w:rsid w:val="007A1853"/>
    <w:rsid w:val="007A1906"/>
    <w:rsid w:val="007B1CF0"/>
    <w:rsid w:val="007D3480"/>
    <w:rsid w:val="007D37D1"/>
    <w:rsid w:val="007D5868"/>
    <w:rsid w:val="007E5564"/>
    <w:rsid w:val="0080217A"/>
    <w:rsid w:val="00832E44"/>
    <w:rsid w:val="00842391"/>
    <w:rsid w:val="00856C6B"/>
    <w:rsid w:val="00866C9A"/>
    <w:rsid w:val="008916BC"/>
    <w:rsid w:val="00891B22"/>
    <w:rsid w:val="008B5467"/>
    <w:rsid w:val="008B6078"/>
    <w:rsid w:val="008C1308"/>
    <w:rsid w:val="008C254B"/>
    <w:rsid w:val="008E094D"/>
    <w:rsid w:val="008E7F75"/>
    <w:rsid w:val="008F38D2"/>
    <w:rsid w:val="00910A7D"/>
    <w:rsid w:val="00922F12"/>
    <w:rsid w:val="00927D1D"/>
    <w:rsid w:val="009310BF"/>
    <w:rsid w:val="009375F3"/>
    <w:rsid w:val="009433D4"/>
    <w:rsid w:val="009463BC"/>
    <w:rsid w:val="00947F84"/>
    <w:rsid w:val="00950B04"/>
    <w:rsid w:val="00952408"/>
    <w:rsid w:val="00963DC3"/>
    <w:rsid w:val="00972A30"/>
    <w:rsid w:val="0097320B"/>
    <w:rsid w:val="0097496E"/>
    <w:rsid w:val="009762D9"/>
    <w:rsid w:val="00977E01"/>
    <w:rsid w:val="009879A9"/>
    <w:rsid w:val="00987E78"/>
    <w:rsid w:val="009A2CF2"/>
    <w:rsid w:val="009B0098"/>
    <w:rsid w:val="009B11D3"/>
    <w:rsid w:val="009C2A3B"/>
    <w:rsid w:val="009C7F48"/>
    <w:rsid w:val="009E11B2"/>
    <w:rsid w:val="009E6B17"/>
    <w:rsid w:val="009F65A0"/>
    <w:rsid w:val="00A03680"/>
    <w:rsid w:val="00A03862"/>
    <w:rsid w:val="00A04812"/>
    <w:rsid w:val="00A05DC1"/>
    <w:rsid w:val="00A05FA3"/>
    <w:rsid w:val="00A420A8"/>
    <w:rsid w:val="00A443E8"/>
    <w:rsid w:val="00A54C32"/>
    <w:rsid w:val="00A60530"/>
    <w:rsid w:val="00A728FF"/>
    <w:rsid w:val="00A7304F"/>
    <w:rsid w:val="00A74081"/>
    <w:rsid w:val="00A853B6"/>
    <w:rsid w:val="00A860B5"/>
    <w:rsid w:val="00A86724"/>
    <w:rsid w:val="00A94CFF"/>
    <w:rsid w:val="00A95866"/>
    <w:rsid w:val="00A977EB"/>
    <w:rsid w:val="00AA11BD"/>
    <w:rsid w:val="00AA1660"/>
    <w:rsid w:val="00AA6226"/>
    <w:rsid w:val="00AA7011"/>
    <w:rsid w:val="00AA7101"/>
    <w:rsid w:val="00AB5E72"/>
    <w:rsid w:val="00AC331E"/>
    <w:rsid w:val="00AD5394"/>
    <w:rsid w:val="00AE7C4B"/>
    <w:rsid w:val="00B13F13"/>
    <w:rsid w:val="00B2605E"/>
    <w:rsid w:val="00B35AF2"/>
    <w:rsid w:val="00B4082D"/>
    <w:rsid w:val="00B459A3"/>
    <w:rsid w:val="00B7145A"/>
    <w:rsid w:val="00B86480"/>
    <w:rsid w:val="00B935EC"/>
    <w:rsid w:val="00BA0AD7"/>
    <w:rsid w:val="00BA2A70"/>
    <w:rsid w:val="00BA5C48"/>
    <w:rsid w:val="00BB2726"/>
    <w:rsid w:val="00BC2D03"/>
    <w:rsid w:val="00BF6E3F"/>
    <w:rsid w:val="00C02D03"/>
    <w:rsid w:val="00C038C3"/>
    <w:rsid w:val="00C0595F"/>
    <w:rsid w:val="00C269D2"/>
    <w:rsid w:val="00C450B5"/>
    <w:rsid w:val="00C5745B"/>
    <w:rsid w:val="00C60510"/>
    <w:rsid w:val="00C62A3D"/>
    <w:rsid w:val="00C6648F"/>
    <w:rsid w:val="00C80F23"/>
    <w:rsid w:val="00C81046"/>
    <w:rsid w:val="00C85887"/>
    <w:rsid w:val="00C965E0"/>
    <w:rsid w:val="00CA1021"/>
    <w:rsid w:val="00CA31D5"/>
    <w:rsid w:val="00CC0403"/>
    <w:rsid w:val="00CC454D"/>
    <w:rsid w:val="00CE156B"/>
    <w:rsid w:val="00D062D9"/>
    <w:rsid w:val="00D071F8"/>
    <w:rsid w:val="00D2045D"/>
    <w:rsid w:val="00D211FB"/>
    <w:rsid w:val="00D223DC"/>
    <w:rsid w:val="00D278D1"/>
    <w:rsid w:val="00D3429F"/>
    <w:rsid w:val="00D3776D"/>
    <w:rsid w:val="00D4176B"/>
    <w:rsid w:val="00D67ECC"/>
    <w:rsid w:val="00D70F5A"/>
    <w:rsid w:val="00D71338"/>
    <w:rsid w:val="00D71F81"/>
    <w:rsid w:val="00D83021"/>
    <w:rsid w:val="00D85C7C"/>
    <w:rsid w:val="00D91293"/>
    <w:rsid w:val="00D917C5"/>
    <w:rsid w:val="00D91B67"/>
    <w:rsid w:val="00D91B6D"/>
    <w:rsid w:val="00D91C9D"/>
    <w:rsid w:val="00D923B1"/>
    <w:rsid w:val="00DA5817"/>
    <w:rsid w:val="00DC08DF"/>
    <w:rsid w:val="00DC46A8"/>
    <w:rsid w:val="00DC7521"/>
    <w:rsid w:val="00DF236D"/>
    <w:rsid w:val="00E03DEA"/>
    <w:rsid w:val="00E0798C"/>
    <w:rsid w:val="00E07A3B"/>
    <w:rsid w:val="00E07BC1"/>
    <w:rsid w:val="00E120D9"/>
    <w:rsid w:val="00E16510"/>
    <w:rsid w:val="00E2637C"/>
    <w:rsid w:val="00E27B60"/>
    <w:rsid w:val="00E30822"/>
    <w:rsid w:val="00E43380"/>
    <w:rsid w:val="00E55F26"/>
    <w:rsid w:val="00E5739C"/>
    <w:rsid w:val="00E62A24"/>
    <w:rsid w:val="00E65019"/>
    <w:rsid w:val="00E713A4"/>
    <w:rsid w:val="00E837A6"/>
    <w:rsid w:val="00E848F5"/>
    <w:rsid w:val="00E85793"/>
    <w:rsid w:val="00E86BA5"/>
    <w:rsid w:val="00E91C40"/>
    <w:rsid w:val="00E92AC5"/>
    <w:rsid w:val="00E974C8"/>
    <w:rsid w:val="00E97F51"/>
    <w:rsid w:val="00EA7558"/>
    <w:rsid w:val="00EB10AF"/>
    <w:rsid w:val="00EB6D68"/>
    <w:rsid w:val="00EF0C12"/>
    <w:rsid w:val="00F040C5"/>
    <w:rsid w:val="00F06D39"/>
    <w:rsid w:val="00F17376"/>
    <w:rsid w:val="00F21AF0"/>
    <w:rsid w:val="00F31F95"/>
    <w:rsid w:val="00F33672"/>
    <w:rsid w:val="00F33DEE"/>
    <w:rsid w:val="00F42115"/>
    <w:rsid w:val="00F55595"/>
    <w:rsid w:val="00F60146"/>
    <w:rsid w:val="00F6624B"/>
    <w:rsid w:val="00F739D0"/>
    <w:rsid w:val="00F8288F"/>
    <w:rsid w:val="00F8334C"/>
    <w:rsid w:val="00F84D9A"/>
    <w:rsid w:val="00F915B8"/>
    <w:rsid w:val="00F94722"/>
    <w:rsid w:val="00FA04D6"/>
    <w:rsid w:val="00FA2C1B"/>
    <w:rsid w:val="00FA3847"/>
    <w:rsid w:val="00FA4DEB"/>
    <w:rsid w:val="00FA77A3"/>
    <w:rsid w:val="00FB7578"/>
    <w:rsid w:val="00FC1032"/>
    <w:rsid w:val="00FC1941"/>
    <w:rsid w:val="00FC1DA2"/>
    <w:rsid w:val="00FD1AA1"/>
    <w:rsid w:val="00FF027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29"/>
    <w:rPr>
      <w:rFonts w:ascii="Century Gothic" w:eastAsia="Times New Roman" w:hAnsi="Century Gothic"/>
      <w:sz w:val="24"/>
      <w:szCs w:val="24"/>
    </w:rPr>
  </w:style>
  <w:style w:type="paragraph" w:styleId="Heading1">
    <w:name w:val="heading 1"/>
    <w:basedOn w:val="Normal"/>
    <w:next w:val="Normal"/>
    <w:link w:val="Heading1Char"/>
    <w:uiPriority w:val="99"/>
    <w:qFormat/>
    <w:rsid w:val="002F5D29"/>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D29"/>
    <w:rPr>
      <w:rFonts w:ascii="Cambria" w:hAnsi="Cambria" w:cs="Times New Roman"/>
      <w:b/>
      <w:bCs/>
      <w:color w:val="365F91"/>
      <w:sz w:val="28"/>
      <w:szCs w:val="28"/>
    </w:rPr>
  </w:style>
  <w:style w:type="paragraph" w:customStyle="1" w:styleId="Masthead">
    <w:name w:val="Masthead"/>
    <w:basedOn w:val="Heading1"/>
    <w:uiPriority w:val="99"/>
    <w:rsid w:val="002F5D29"/>
    <w:pPr>
      <w:keepLines w:val="0"/>
      <w:spacing w:before="0"/>
    </w:pPr>
    <w:rPr>
      <w:rFonts w:ascii="Century Gothic" w:hAnsi="Century Gothic"/>
      <w:b w:val="0"/>
      <w:bCs w:val="0"/>
      <w:color w:val="003366"/>
      <w:sz w:val="80"/>
      <w:szCs w:val="96"/>
    </w:rPr>
  </w:style>
  <w:style w:type="paragraph" w:styleId="BodyTextIndent">
    <w:name w:val="Body Text Indent"/>
    <w:basedOn w:val="Normal"/>
    <w:link w:val="BodyTextIndentChar"/>
    <w:uiPriority w:val="99"/>
    <w:rsid w:val="002F5D29"/>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uiPriority w:val="99"/>
    <w:locked/>
    <w:rsid w:val="002F5D29"/>
    <w:rPr>
      <w:rFonts w:ascii="Century Gothic" w:hAnsi="Century Gothic" w:cs="Times New Roman"/>
      <w:i/>
      <w:color w:val="003366"/>
      <w:sz w:val="20"/>
      <w:szCs w:val="20"/>
    </w:rPr>
  </w:style>
  <w:style w:type="paragraph" w:customStyle="1" w:styleId="QuoteText">
    <w:name w:val="Quote Text"/>
    <w:basedOn w:val="Normal"/>
    <w:uiPriority w:val="99"/>
    <w:rsid w:val="002F5D29"/>
    <w:pPr>
      <w:spacing w:line="360" w:lineRule="atLeast"/>
      <w:jc w:val="center"/>
    </w:pPr>
    <w:rPr>
      <w:b/>
      <w:i/>
      <w:color w:val="003366"/>
      <w:sz w:val="22"/>
      <w:szCs w:val="20"/>
    </w:rPr>
  </w:style>
  <w:style w:type="paragraph" w:customStyle="1" w:styleId="QuoteTextLeftAlign">
    <w:name w:val="Quote Text Left Align"/>
    <w:basedOn w:val="QuoteText"/>
    <w:uiPriority w:val="99"/>
    <w:rsid w:val="002F5D29"/>
    <w:pPr>
      <w:jc w:val="left"/>
    </w:pPr>
  </w:style>
  <w:style w:type="paragraph" w:styleId="BalloonText">
    <w:name w:val="Balloon Text"/>
    <w:basedOn w:val="Normal"/>
    <w:link w:val="BalloonTextChar"/>
    <w:uiPriority w:val="99"/>
    <w:semiHidden/>
    <w:rsid w:val="002F5D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5D29"/>
    <w:rPr>
      <w:rFonts w:ascii="Tahoma" w:hAnsi="Tahoma" w:cs="Tahoma"/>
      <w:sz w:val="16"/>
      <w:szCs w:val="16"/>
    </w:rPr>
  </w:style>
  <w:style w:type="character" w:customStyle="1" w:styleId="apple-style-span">
    <w:name w:val="apple-style-span"/>
    <w:basedOn w:val="DefaultParagraphFont"/>
    <w:uiPriority w:val="99"/>
    <w:rsid w:val="001E570A"/>
    <w:rPr>
      <w:rFonts w:cs="Times New Roman"/>
    </w:rPr>
  </w:style>
  <w:style w:type="paragraph" w:styleId="NoSpacing">
    <w:name w:val="No Spacing"/>
    <w:uiPriority w:val="99"/>
    <w:qFormat/>
    <w:rsid w:val="007B1CF0"/>
    <w:rPr>
      <w:rFonts w:eastAsia="Times New Roman"/>
    </w:rPr>
  </w:style>
  <w:style w:type="character" w:styleId="Hyperlink">
    <w:name w:val="Hyperlink"/>
    <w:basedOn w:val="DefaultParagraphFont"/>
    <w:uiPriority w:val="99"/>
    <w:rsid w:val="007B1CF0"/>
    <w:rPr>
      <w:rFonts w:cs="Times New Roman"/>
      <w:color w:val="0000FF"/>
      <w:u w:val="single"/>
    </w:rPr>
  </w:style>
  <w:style w:type="character" w:customStyle="1" w:styleId="go">
    <w:name w:val="go"/>
    <w:basedOn w:val="DefaultParagraphFont"/>
    <w:uiPriority w:val="99"/>
    <w:rsid w:val="002B4FF4"/>
    <w:rPr>
      <w:rFonts w:cs="Times New Roman"/>
    </w:rPr>
  </w:style>
</w:styles>
</file>

<file path=word/webSettings.xml><?xml version="1.0" encoding="utf-8"?>
<w:webSettings xmlns:r="http://schemas.openxmlformats.org/officeDocument/2006/relationships" xmlns:w="http://schemas.openxmlformats.org/wordprocessingml/2006/main">
  <w:divs>
    <w:div w:id="1026516280">
      <w:marLeft w:val="0"/>
      <w:marRight w:val="0"/>
      <w:marTop w:val="0"/>
      <w:marBottom w:val="0"/>
      <w:divBdr>
        <w:top w:val="none" w:sz="0" w:space="0" w:color="auto"/>
        <w:left w:val="none" w:sz="0" w:space="0" w:color="auto"/>
        <w:bottom w:val="none" w:sz="0" w:space="0" w:color="auto"/>
        <w:right w:val="none" w:sz="0" w:space="0" w:color="auto"/>
      </w:divBdr>
    </w:div>
    <w:div w:id="1026516281">
      <w:marLeft w:val="0"/>
      <w:marRight w:val="0"/>
      <w:marTop w:val="0"/>
      <w:marBottom w:val="0"/>
      <w:divBdr>
        <w:top w:val="none" w:sz="0" w:space="0" w:color="auto"/>
        <w:left w:val="none" w:sz="0" w:space="0" w:color="auto"/>
        <w:bottom w:val="none" w:sz="0" w:space="0" w:color="auto"/>
        <w:right w:val="none" w:sz="0" w:space="0" w:color="auto"/>
      </w:divBdr>
    </w:div>
    <w:div w:id="1026516282">
      <w:marLeft w:val="0"/>
      <w:marRight w:val="0"/>
      <w:marTop w:val="0"/>
      <w:marBottom w:val="0"/>
      <w:divBdr>
        <w:top w:val="none" w:sz="0" w:space="0" w:color="auto"/>
        <w:left w:val="none" w:sz="0" w:space="0" w:color="auto"/>
        <w:bottom w:val="none" w:sz="0" w:space="0" w:color="auto"/>
        <w:right w:val="none" w:sz="0" w:space="0" w:color="auto"/>
      </w:divBdr>
    </w:div>
    <w:div w:id="1026516283">
      <w:marLeft w:val="0"/>
      <w:marRight w:val="0"/>
      <w:marTop w:val="0"/>
      <w:marBottom w:val="0"/>
      <w:divBdr>
        <w:top w:val="none" w:sz="0" w:space="0" w:color="auto"/>
        <w:left w:val="none" w:sz="0" w:space="0" w:color="auto"/>
        <w:bottom w:val="none" w:sz="0" w:space="0" w:color="auto"/>
        <w:right w:val="none" w:sz="0" w:space="0" w:color="auto"/>
      </w:divBdr>
    </w:div>
    <w:div w:id="1026516284">
      <w:marLeft w:val="0"/>
      <w:marRight w:val="0"/>
      <w:marTop w:val="0"/>
      <w:marBottom w:val="0"/>
      <w:divBdr>
        <w:top w:val="none" w:sz="0" w:space="0" w:color="auto"/>
        <w:left w:val="none" w:sz="0" w:space="0" w:color="auto"/>
        <w:bottom w:val="none" w:sz="0" w:space="0" w:color="auto"/>
        <w:right w:val="none" w:sz="0" w:space="0" w:color="auto"/>
      </w:divBdr>
    </w:div>
    <w:div w:id="1026516285">
      <w:marLeft w:val="0"/>
      <w:marRight w:val="0"/>
      <w:marTop w:val="0"/>
      <w:marBottom w:val="0"/>
      <w:divBdr>
        <w:top w:val="none" w:sz="0" w:space="0" w:color="auto"/>
        <w:left w:val="none" w:sz="0" w:space="0" w:color="auto"/>
        <w:bottom w:val="none" w:sz="0" w:space="0" w:color="auto"/>
        <w:right w:val="none" w:sz="0" w:space="0" w:color="auto"/>
      </w:divBdr>
    </w:div>
    <w:div w:id="1026516286">
      <w:marLeft w:val="0"/>
      <w:marRight w:val="0"/>
      <w:marTop w:val="0"/>
      <w:marBottom w:val="0"/>
      <w:divBdr>
        <w:top w:val="none" w:sz="0" w:space="0" w:color="auto"/>
        <w:left w:val="none" w:sz="0" w:space="0" w:color="auto"/>
        <w:bottom w:val="none" w:sz="0" w:space="0" w:color="auto"/>
        <w:right w:val="none" w:sz="0" w:space="0" w:color="auto"/>
      </w:divBdr>
    </w:div>
    <w:div w:id="10265162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hyperlink" Target="tel:586-549-7133" TargetMode="External"/><Relationship Id="rId39" Type="http://schemas.openxmlformats.org/officeDocument/2006/relationships/hyperlink" Target="mailto:mehring.eric@gmail.com" TargetMode="Externa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hyperlink" Target="mailto:rachelmarie.coartney@gmail.com" TargetMode="External"/><Relationship Id="rId42" Type="http://schemas.openxmlformats.org/officeDocument/2006/relationships/hyperlink" Target="mailto:brown.cody204@gmail.com"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emf"/><Relationship Id="rId25" Type="http://schemas.openxmlformats.org/officeDocument/2006/relationships/hyperlink" Target="file:///C:\Users\kobylamb\AppData\Local\Microsoft\Windows\Temporary%20Internet%20Files\Low\Content.IE5\Downloads\scheibls@gmail.com" TargetMode="External"/><Relationship Id="rId33" Type="http://schemas.openxmlformats.org/officeDocument/2006/relationships/hyperlink" Target="mailto:jenna.m.baxter@gmail.com" TargetMode="External"/><Relationship Id="rId38" Type="http://schemas.openxmlformats.org/officeDocument/2006/relationships/hyperlink" Target="mailto:bergstrom11@gmail.com" TargetMode="External"/><Relationship Id="rId2" Type="http://schemas.openxmlformats.org/officeDocument/2006/relationships/settings" Target="settings.xml"/><Relationship Id="rId16" Type="http://schemas.openxmlformats.org/officeDocument/2006/relationships/hyperlink" Target="mailto:dant1102@yahoo.com" TargetMode="External"/><Relationship Id="rId20" Type="http://schemas.openxmlformats.org/officeDocument/2006/relationships/hyperlink" Target="mailto:kobylamb@gmail.com" TargetMode="External"/><Relationship Id="rId29" Type="http://schemas.openxmlformats.org/officeDocument/2006/relationships/hyperlink" Target="tel:%28920%29619-3579" TargetMode="External"/><Relationship Id="rId41" Type="http://schemas.openxmlformats.org/officeDocument/2006/relationships/hyperlink" Target="mailto:jordancarndt@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musicallymorgi@gmail.com" TargetMode="External"/><Relationship Id="rId32" Type="http://schemas.openxmlformats.org/officeDocument/2006/relationships/hyperlink" Target="mailto:emilycondoncki@gmail.com" TargetMode="External"/><Relationship Id="rId37" Type="http://schemas.openxmlformats.org/officeDocument/2006/relationships/hyperlink" Target="mailto:codyschara@gmail.com" TargetMode="External"/><Relationship Id="rId40" Type="http://schemas.openxmlformats.org/officeDocument/2006/relationships/hyperlink" Target="mailto:Nolans24@gmail.com" TargetMode="External"/><Relationship Id="rId5" Type="http://schemas.openxmlformats.org/officeDocument/2006/relationships/image" Target="media/image2.jpeg"/><Relationship Id="rId15" Type="http://schemas.openxmlformats.org/officeDocument/2006/relationships/hyperlink" Target="mailto:alvernocirclek@gmail.com" TargetMode="External"/><Relationship Id="rId23" Type="http://schemas.openxmlformats.org/officeDocument/2006/relationships/image" Target="media/image17.emf"/><Relationship Id="rId28" Type="http://schemas.openxmlformats.org/officeDocument/2006/relationships/hyperlink" Target="mailto:kristina.stathas@gmail.com" TargetMode="External"/><Relationship Id="rId36" Type="http://schemas.openxmlformats.org/officeDocument/2006/relationships/hyperlink" Target="tel:%28608%29495-1288" TargetMode="External"/><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hyperlink" Target="mailto:Mspencercki@gmail.com" TargetMode="External"/><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6.png"/><Relationship Id="rId27" Type="http://schemas.openxmlformats.org/officeDocument/2006/relationships/hyperlink" Target="mailto:nathanjswisher@gmail.com" TargetMode="External"/><Relationship Id="rId30" Type="http://schemas.openxmlformats.org/officeDocument/2006/relationships/hyperlink" Target="mailto:jackie.erzinger@gmail.com" TargetMode="External"/><Relationship Id="rId35" Type="http://schemas.openxmlformats.org/officeDocument/2006/relationships/hyperlink" Target="mailto:happ.jenny@gmail.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Pages>
  <Words>56</Words>
  <Characters>322</Characters>
  <Application>Microsoft Office Outlook</Application>
  <DocSecurity>0</DocSecurity>
  <Lines>0</Lines>
  <Paragraphs>0</Paragraphs>
  <ScaleCrop>false</ScaleCrop>
  <Company>UWEC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dc:creator>
  <cp:keywords/>
  <dc:description/>
  <cp:lastModifiedBy>cvreception</cp:lastModifiedBy>
  <cp:revision>2</cp:revision>
  <cp:lastPrinted>2011-09-30T17:47:00Z</cp:lastPrinted>
  <dcterms:created xsi:type="dcterms:W3CDTF">2011-09-30T17:48:00Z</dcterms:created>
  <dcterms:modified xsi:type="dcterms:W3CDTF">2011-09-30T17:48:00Z</dcterms:modified>
</cp:coreProperties>
</file>